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eastAsiaTheme="minorHAnsi" w:hAnsi="Arial" w:cs="Arial"/>
          <w:color w:val="auto"/>
          <w:spacing w:val="0"/>
          <w:kern w:val="0"/>
          <w:sz w:val="140"/>
          <w:szCs w:val="140"/>
          <w:lang w:eastAsia="en-US"/>
        </w:rPr>
        <w:id w:val="1145234833"/>
        <w:docPartObj>
          <w:docPartGallery w:val="Cover Pages"/>
          <w:docPartUnique/>
        </w:docPartObj>
      </w:sdtPr>
      <w:sdtEndPr>
        <w:rPr>
          <w:sz w:val="18"/>
          <w:szCs w:val="22"/>
          <w:lang w:val="en-US"/>
        </w:rPr>
      </w:sdtEndPr>
      <w:sdtContent>
        <w:tbl>
          <w:tblPr>
            <w:tblpPr w:leftFromText="187" w:rightFromText="187" w:bottomFromText="720" w:horzAnchor="margin" w:tblpX="-318" w:tblpYSpec="center"/>
            <w:tblW w:w="5161" w:type="pct"/>
            <w:tblLook w:val="04A0" w:firstRow="1" w:lastRow="0" w:firstColumn="1" w:lastColumn="0" w:noHBand="0" w:noVBand="1"/>
          </w:tblPr>
          <w:tblGrid>
            <w:gridCol w:w="9949"/>
          </w:tblGrid>
          <w:tr w:rsidR="004C3F44" w:rsidTr="00DE75FB">
            <w:tc>
              <w:tcPr>
                <w:tcW w:w="10172" w:type="dxa"/>
              </w:tcPr>
              <w:p w:rsidR="004C3F44" w:rsidRDefault="00F74F4C" w:rsidP="00915B89">
                <w:pPr>
                  <w:pStyle w:val="aff0"/>
                  <w:pBdr>
                    <w:bottom w:val="single" w:sz="4" w:space="4" w:color="00AB0B"/>
                  </w:pBdr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eastAsiaTheme="minorEastAsia"/>
                      <w:b/>
                      <w:color w:val="000000"/>
                      <w:sz w:val="36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C3706A">
                      <w:rPr>
                        <w:rFonts w:eastAsiaTheme="minorEastAsia"/>
                        <w:b/>
                        <w:color w:val="000000"/>
                        <w:sz w:val="36"/>
                      </w:rPr>
                      <w:t xml:space="preserve">Положение об оказании материальной помощи членам профсоюза первичной  профсоюзной организации </w:t>
                    </w:r>
                    <w:r w:rsidR="00915B89">
                      <w:rPr>
                        <w:rFonts w:eastAsiaTheme="minorEastAsia"/>
                        <w:b/>
                        <w:color w:val="000000"/>
                        <w:sz w:val="36"/>
                      </w:rPr>
                      <w:t>ООО «БИАКСПЛЕН</w:t>
                    </w:r>
                    <w:r w:rsidR="00C3706A">
                      <w:rPr>
                        <w:rFonts w:eastAsiaTheme="minorEastAsia"/>
                        <w:b/>
                        <w:color w:val="000000"/>
                        <w:sz w:val="36"/>
                      </w:rPr>
                      <w:t>» Общероссийского профессионального союза работников нефтяной, газовой отраслей промышленности и строительства</w:t>
                    </w:r>
                  </w:sdtContent>
                </w:sdt>
              </w:p>
            </w:tc>
          </w:tr>
          <w:tr w:rsidR="004C3F44" w:rsidTr="00DE75FB">
            <w:tc>
              <w:tcPr>
                <w:tcW w:w="10172" w:type="dxa"/>
                <w:vAlign w:val="bottom"/>
              </w:tcPr>
              <w:p w:rsidR="004C3F44" w:rsidRPr="009B39D9" w:rsidRDefault="00F74F4C" w:rsidP="00253D13">
                <w:pPr>
                  <w:pStyle w:val="aff2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752F7A" w:rsidRPr="00DE75FB"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  <w:t>Версия</w:t>
                    </w:r>
                    <w:r w:rsidR="009A4480" w:rsidRPr="00DE75FB"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  <w:t xml:space="preserve">, </w:t>
                    </w:r>
                    <w:r w:rsidR="00253D13"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  <w:t>3</w:t>
                    </w:r>
                    <w:r w:rsidR="00BC0AEC">
                      <w:rPr>
                        <w:rFonts w:ascii="Arial" w:hAnsi="Arial" w:cs="Arial"/>
                        <w:color w:val="000000" w:themeColor="text1"/>
                        <w:sz w:val="32"/>
                        <w:szCs w:val="32"/>
                      </w:rPr>
                      <w:t>.0</w:t>
                    </w:r>
                  </w:sdtContent>
                </w:sdt>
              </w:p>
            </w:tc>
          </w:tr>
          <w:tr w:rsidR="004C3F44" w:rsidTr="00DE75FB">
            <w:trPr>
              <w:trHeight w:val="1152"/>
            </w:trPr>
            <w:tc>
              <w:tcPr>
                <w:tcW w:w="10172" w:type="dxa"/>
                <w:vAlign w:val="bottom"/>
              </w:tcPr>
              <w:p w:rsidR="004C3F44" w:rsidRDefault="00F74F4C" w:rsidP="00A0310E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eastAsiaTheme="minorEastAsia"/>
                      <w:color w:val="000000"/>
                      <w:sz w:val="24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>В документе приведено описани</w:t>
                    </w:r>
                    <w:r w:rsidR="005005A7">
                      <w:rPr>
                        <w:rFonts w:eastAsiaTheme="minorEastAsia"/>
                        <w:color w:val="000000"/>
                        <w:sz w:val="24"/>
                      </w:rPr>
                      <w:t>е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 </w:t>
                    </w:r>
                    <w:r w:rsidR="005005A7">
                      <w:rPr>
                        <w:rFonts w:eastAsiaTheme="minorEastAsia"/>
                        <w:color w:val="000000"/>
                        <w:sz w:val="24"/>
                      </w:rPr>
                      <w:t>оказания материальной помощи</w:t>
                    </w:r>
                    <w:r w:rsidR="00DC5E36">
                      <w:rPr>
                        <w:rFonts w:eastAsiaTheme="minorEastAsia"/>
                        <w:color w:val="000000"/>
                        <w:sz w:val="24"/>
                      </w:rPr>
                      <w:t xml:space="preserve"> член</w:t>
                    </w:r>
                    <w:r w:rsidR="005005A7">
                      <w:rPr>
                        <w:rFonts w:eastAsiaTheme="minorEastAsia"/>
                        <w:color w:val="000000"/>
                        <w:sz w:val="24"/>
                      </w:rPr>
                      <w:t>ам</w:t>
                    </w:r>
                    <w:r w:rsidR="00DC5E36">
                      <w:rPr>
                        <w:rFonts w:eastAsiaTheme="minorEastAsia"/>
                        <w:color w:val="000000"/>
                        <w:sz w:val="24"/>
                      </w:rPr>
                      <w:t xml:space="preserve"> </w:t>
                    </w:r>
                    <w:r w:rsidR="008C177A">
                      <w:rPr>
                        <w:rFonts w:eastAsiaTheme="minorEastAsia"/>
                        <w:color w:val="000000"/>
                        <w:sz w:val="24"/>
                      </w:rPr>
                      <w:t xml:space="preserve">профсоюза 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>первичной профсоюзной организации</w:t>
                    </w:r>
                    <w:r w:rsidR="00915B89">
                      <w:rPr>
                        <w:rFonts w:eastAsiaTheme="minorEastAsia"/>
                        <w:color w:val="000000"/>
                        <w:sz w:val="24"/>
                      </w:rPr>
                      <w:t xml:space="preserve"> ООО «</w:t>
                    </w:r>
                    <w:proofErr w:type="gramStart"/>
                    <w:r w:rsidR="00915B89">
                      <w:rPr>
                        <w:rFonts w:eastAsiaTheme="minorEastAsia"/>
                        <w:color w:val="000000"/>
                        <w:sz w:val="24"/>
                      </w:rPr>
                      <w:t xml:space="preserve">БИАКСПЛЕН» 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 Общероссийского</w:t>
                    </w:r>
                    <w:proofErr w:type="gramEnd"/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 профессионального союза </w:t>
                    </w:r>
                    <w:r w:rsidR="00866067">
                      <w:rPr>
                        <w:rFonts w:eastAsiaTheme="minorEastAsia"/>
                        <w:color w:val="000000"/>
                        <w:sz w:val="24"/>
                      </w:rPr>
                      <w:t xml:space="preserve">работников 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нефтяной, газовой отраслей промышленности и строительства.                     </w:t>
                    </w:r>
                    <w:r w:rsid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                                                                                            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          </w:t>
                    </w:r>
                    <w:r w:rsidR="00121B85" w:rsidRPr="00012E24">
                      <w:rPr>
                        <w:rFonts w:eastAsiaTheme="minorEastAsia"/>
                        <w:color w:val="000000"/>
                        <w:sz w:val="24"/>
                      </w:rPr>
                      <w:t xml:space="preserve"> Утверждено профсоюзным комитетом первичной профсоюзной организации </w:t>
                    </w:r>
                    <w:r w:rsid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                   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>Протокол №</w:t>
                    </w:r>
                    <w:r w:rsidR="00253D13">
                      <w:rPr>
                        <w:rFonts w:eastAsiaTheme="minorEastAsia"/>
                        <w:color w:val="000000"/>
                        <w:sz w:val="24"/>
                      </w:rPr>
                      <w:t xml:space="preserve"> ______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 от «</w:t>
                    </w:r>
                    <w:r w:rsidR="00BC0AEC">
                      <w:rPr>
                        <w:rFonts w:eastAsiaTheme="minorEastAsia"/>
                        <w:color w:val="000000"/>
                        <w:sz w:val="24"/>
                      </w:rPr>
                      <w:t>2</w:t>
                    </w:r>
                    <w:r w:rsidR="00A0310E">
                      <w:rPr>
                        <w:rFonts w:eastAsiaTheme="minorEastAsia"/>
                        <w:color w:val="000000"/>
                        <w:sz w:val="24"/>
                      </w:rPr>
                      <w:t>8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>»</w:t>
                    </w:r>
                    <w:r w:rsidR="008C6EAC">
                      <w:rPr>
                        <w:rFonts w:eastAsiaTheme="minorEastAsia"/>
                        <w:color w:val="000000"/>
                        <w:sz w:val="24"/>
                      </w:rPr>
                      <w:t xml:space="preserve"> </w:t>
                    </w:r>
                    <w:r w:rsidR="00253D13">
                      <w:rPr>
                        <w:rFonts w:eastAsiaTheme="minorEastAsia"/>
                        <w:color w:val="000000"/>
                        <w:sz w:val="24"/>
                      </w:rPr>
                      <w:t>ноября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 xml:space="preserve"> 20</w:t>
                    </w:r>
                    <w:r w:rsidR="00117683">
                      <w:rPr>
                        <w:rFonts w:eastAsiaTheme="minorEastAsia"/>
                        <w:color w:val="000000"/>
                        <w:sz w:val="24"/>
                      </w:rPr>
                      <w:t>2</w:t>
                    </w:r>
                    <w:r w:rsidR="00253D13">
                      <w:rPr>
                        <w:rFonts w:eastAsiaTheme="minorEastAsia"/>
                        <w:color w:val="000000"/>
                        <w:sz w:val="24"/>
                      </w:rPr>
                      <w:t>2</w:t>
                    </w:r>
                    <w:r w:rsidR="008C6EAC">
                      <w:rPr>
                        <w:rFonts w:eastAsiaTheme="minorEastAsia"/>
                        <w:color w:val="000000"/>
                        <w:sz w:val="24"/>
                      </w:rPr>
                      <w:t xml:space="preserve"> </w:t>
                    </w:r>
                    <w:r w:rsidR="00121B85" w:rsidRPr="00121B85">
                      <w:rPr>
                        <w:rFonts w:eastAsiaTheme="minorEastAsia"/>
                        <w:color w:val="000000"/>
                        <w:sz w:val="24"/>
                      </w:rPr>
                      <w:t>г.</w:t>
                    </w:r>
                  </w:sdtContent>
                </w:sdt>
              </w:p>
            </w:tc>
          </w:tr>
        </w:tbl>
        <w:p w:rsidR="00DE75FB" w:rsidRPr="002B082F" w:rsidRDefault="00117683">
          <w:r>
            <w:rPr>
              <w:noProof/>
              <w:lang w:eastAsia="ru-RU"/>
            </w:rPr>
            <w:drawing>
              <wp:anchor distT="0" distB="0" distL="114300" distR="114300" simplePos="0" relativeHeight="251675136" behindDoc="0" locked="0" layoutInCell="1" allowOverlap="1" wp14:anchorId="2984E80C" wp14:editId="6AC6D8FE">
                <wp:simplePos x="0" y="0"/>
                <wp:positionH relativeFrom="column">
                  <wp:posOffset>202627</wp:posOffset>
                </wp:positionH>
                <wp:positionV relativeFrom="paragraph">
                  <wp:posOffset>-111126</wp:posOffset>
                </wp:positionV>
                <wp:extent cx="5504679" cy="2910205"/>
                <wp:effectExtent l="0" t="0" r="0" b="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ТПО ПАО СИБУР Холдинг - 0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5736" cy="2926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E75FB" w:rsidRPr="002B082F" w:rsidRDefault="00DE75FB"/>
        <w:p w:rsidR="00DE75FB" w:rsidRPr="00121B85" w:rsidRDefault="00DE75FB" w:rsidP="00DE75FB">
          <w:pPr>
            <w:jc w:val="center"/>
          </w:pPr>
        </w:p>
        <w:p w:rsidR="004C3F44" w:rsidRPr="00665E1C" w:rsidRDefault="001A2ED7" w:rsidP="00DE75FB">
          <w:pPr>
            <w:jc w:val="center"/>
            <w:rPr>
              <w:sz w:val="20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444A1815" wp14:editId="698AA69B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900430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120130" cy="269875"/>
                    <wp:effectExtent l="0" t="0" r="0" b="0"/>
                    <wp:wrapNone/>
                    <wp:docPr id="53" name="Надпись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12013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C3F44" w:rsidRPr="002F2865" w:rsidRDefault="002F2865">
                                <w:pPr>
                                  <w:pStyle w:val="aff2"/>
                                  <w:spacing w:after="0" w:line="240" w:lineRule="auto"/>
                                  <w:rPr>
                                    <w:color w:val="auto"/>
                                    <w:sz w:val="22"/>
                                  </w:rPr>
                                </w:pPr>
                                <w:r w:rsidRPr="002F2865">
                                  <w:rPr>
                                    <w:color w:val="auto"/>
                                    <w:sz w:val="22"/>
                                  </w:rPr>
                                  <w:t>«</w:t>
                                </w:r>
                                <w:r w:rsidR="00A0310E">
                                  <w:rPr>
                                    <w:color w:val="auto"/>
                                    <w:sz w:val="22"/>
                                  </w:rPr>
                                  <w:t>0</w:t>
                                </w:r>
                                <w:r w:rsidR="000602BA">
                                  <w:rPr>
                                    <w:color w:val="auto"/>
                                    <w:sz w:val="22"/>
                                  </w:rPr>
                                  <w:t>1</w:t>
                                </w:r>
                                <w:r w:rsidRPr="002F2865">
                                  <w:rPr>
                                    <w:color w:val="auto"/>
                                    <w:sz w:val="22"/>
                                  </w:rPr>
                                  <w:t>»</w:t>
                                </w:r>
                                <w:r w:rsidR="005521E4">
                                  <w:rPr>
                                    <w:color w:val="auto"/>
                                    <w:sz w:val="22"/>
                                  </w:rPr>
                                  <w:t xml:space="preserve"> </w:t>
                                </w:r>
                                <w:r w:rsidR="00A0310E">
                                  <w:rPr>
                                    <w:color w:val="auto"/>
                                    <w:sz w:val="22"/>
                                  </w:rPr>
                                  <w:t>января</w:t>
                                </w:r>
                                <w:r w:rsidR="000E4AFC">
                                  <w:rPr>
                                    <w:color w:val="auto"/>
                                    <w:sz w:val="22"/>
                                  </w:rPr>
                                  <w:t xml:space="preserve"> </w:t>
                                </w:r>
                                <w:r w:rsidR="00A0310E">
                                  <w:rPr>
                                    <w:color w:val="auto"/>
                                    <w:sz w:val="22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444A1815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left:0;text-align:left;margin-left:0;margin-top:0;width:481.9pt;height:21.25pt;z-index:25165670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" filled="f" stroked="f" strokeweight=".5pt">
                    <v:path arrowok="t"/>
                    <v:textbox style="mso-fit-shape-to-text:t">
                      <w:txbxContent>
                        <w:p w:rsidR="004C3F44" w:rsidRPr="002F2865" w:rsidRDefault="002F2865">
                          <w:pPr>
                            <w:pStyle w:val="aff2"/>
                            <w:spacing w:after="0" w:line="240" w:lineRule="auto"/>
                            <w:rPr>
                              <w:color w:val="auto"/>
                              <w:sz w:val="22"/>
                            </w:rPr>
                          </w:pPr>
                          <w:r w:rsidRPr="002F2865">
                            <w:rPr>
                              <w:color w:val="auto"/>
                              <w:sz w:val="22"/>
                            </w:rPr>
                            <w:t>«</w:t>
                          </w:r>
                          <w:r w:rsidR="00A0310E">
                            <w:rPr>
                              <w:color w:val="auto"/>
                              <w:sz w:val="22"/>
                            </w:rPr>
                            <w:t>0</w:t>
                          </w:r>
                          <w:r w:rsidR="000602BA">
                            <w:rPr>
                              <w:color w:val="auto"/>
                              <w:sz w:val="22"/>
                            </w:rPr>
                            <w:t>1</w:t>
                          </w:r>
                          <w:r w:rsidRPr="002F2865">
                            <w:rPr>
                              <w:color w:val="auto"/>
                              <w:sz w:val="22"/>
                            </w:rPr>
                            <w:t>»</w:t>
                          </w:r>
                          <w:r w:rsidR="005521E4">
                            <w:rPr>
                              <w:color w:val="auto"/>
                              <w:sz w:val="22"/>
                            </w:rPr>
                            <w:t xml:space="preserve"> </w:t>
                          </w:r>
                          <w:r w:rsidR="00A0310E">
                            <w:rPr>
                              <w:color w:val="auto"/>
                              <w:sz w:val="22"/>
                            </w:rPr>
                            <w:t>января</w:t>
                          </w:r>
                          <w:r w:rsidR="000E4AFC">
                            <w:rPr>
                              <w:color w:val="auto"/>
                              <w:sz w:val="22"/>
                            </w:rPr>
                            <w:t xml:space="preserve"> </w:t>
                          </w:r>
                          <w:r w:rsidR="00A0310E">
                            <w:rPr>
                              <w:color w:val="auto"/>
                              <w:sz w:val="22"/>
                            </w:rPr>
                            <w:t>2023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4112" behindDoc="0" locked="0" layoutInCell="1" allowOverlap="1" wp14:anchorId="0726855E" wp14:editId="6BD720B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120130" cy="36195"/>
                    <wp:effectExtent l="0" t="0" r="13970" b="20955"/>
                    <wp:wrapNone/>
                    <wp:docPr id="55" name="Прямоугольник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120130" cy="36195"/>
                            </a:xfrm>
                            <a:prstGeom prst="rect">
                              <a:avLst/>
                            </a:prstGeom>
                            <a:solidFill>
                              <a:srgbClr val="008080"/>
                            </a:solidFill>
                            <a:ln>
                              <a:solidFill>
                                <a:srgbClr val="00808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658B975" id="Прямоугольник 55" o:spid="_x0000_s1026" style="position:absolute;margin-left:0;margin-top:0;width:481.9pt;height:2.85pt;z-index:25167411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" fillcolor="teal" strokecolor="teal" strokeweight="2pt">
                    <v:path arrowok="t"/>
                    <w10:wrap anchorx="margin" anchory="margin"/>
                  </v:rect>
                </w:pict>
              </mc:Fallback>
            </mc:AlternateContent>
          </w:r>
          <w:r w:rsidR="004C3F44" w:rsidRPr="004C3F44">
            <w:br w:type="page"/>
          </w:r>
        </w:p>
      </w:sdtContent>
    </w:sdt>
    <w:p w:rsidR="00027F13" w:rsidRDefault="004C3F44" w:rsidP="004C3F44">
      <w:pPr>
        <w:pStyle w:val="ae"/>
      </w:pPr>
      <w:r>
        <w:lastRenderedPageBreak/>
        <w:t>Содержание</w:t>
      </w: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3"/>
      </w:tblGrid>
      <w:tr w:rsidR="00095783" w:rsidRPr="00095783" w:rsidTr="00095783">
        <w:tc>
          <w:tcPr>
            <w:tcW w:w="704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703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2</w:t>
            </w:r>
          </w:p>
        </w:tc>
      </w:tr>
      <w:tr w:rsidR="00095783" w:rsidRPr="00095783" w:rsidTr="00095783">
        <w:tc>
          <w:tcPr>
            <w:tcW w:w="704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Условия оказания материально</w:t>
            </w:r>
            <w:r>
              <w:rPr>
                <w:sz w:val="24"/>
                <w:szCs w:val="24"/>
              </w:rPr>
              <w:t>й</w:t>
            </w:r>
            <w:r w:rsidRPr="00095783">
              <w:rPr>
                <w:sz w:val="24"/>
                <w:szCs w:val="24"/>
              </w:rPr>
              <w:t xml:space="preserve"> помощи </w:t>
            </w:r>
          </w:p>
        </w:tc>
        <w:tc>
          <w:tcPr>
            <w:tcW w:w="703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3</w:t>
            </w:r>
          </w:p>
        </w:tc>
      </w:tr>
      <w:tr w:rsidR="00095783" w:rsidRPr="00095783" w:rsidTr="00095783">
        <w:tc>
          <w:tcPr>
            <w:tcW w:w="704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Заключительные положения</w:t>
            </w:r>
          </w:p>
        </w:tc>
        <w:tc>
          <w:tcPr>
            <w:tcW w:w="703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4</w:t>
            </w:r>
          </w:p>
        </w:tc>
      </w:tr>
      <w:tr w:rsidR="00095783" w:rsidRPr="00095783" w:rsidTr="00095783">
        <w:tc>
          <w:tcPr>
            <w:tcW w:w="704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Приложение № 1</w:t>
            </w:r>
          </w:p>
        </w:tc>
        <w:tc>
          <w:tcPr>
            <w:tcW w:w="703" w:type="dxa"/>
          </w:tcPr>
          <w:p w:rsidR="00095783" w:rsidRPr="00095783" w:rsidRDefault="00095783" w:rsidP="00C7368B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5-</w:t>
            </w:r>
            <w:r w:rsidR="00C7368B">
              <w:rPr>
                <w:sz w:val="24"/>
                <w:szCs w:val="24"/>
              </w:rPr>
              <w:t>6</w:t>
            </w:r>
          </w:p>
        </w:tc>
      </w:tr>
      <w:tr w:rsidR="00095783" w:rsidRPr="00095783" w:rsidTr="00095783">
        <w:tc>
          <w:tcPr>
            <w:tcW w:w="704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095783" w:rsidRPr="00095783" w:rsidRDefault="00095783" w:rsidP="00095783">
            <w:pPr>
              <w:pStyle w:val="ab"/>
              <w:rPr>
                <w:sz w:val="24"/>
                <w:szCs w:val="24"/>
              </w:rPr>
            </w:pPr>
            <w:r w:rsidRPr="00095783">
              <w:rPr>
                <w:sz w:val="24"/>
                <w:szCs w:val="24"/>
              </w:rPr>
              <w:t>Приложение № 2</w:t>
            </w:r>
          </w:p>
        </w:tc>
        <w:tc>
          <w:tcPr>
            <w:tcW w:w="703" w:type="dxa"/>
          </w:tcPr>
          <w:p w:rsidR="00095783" w:rsidRPr="00095783" w:rsidRDefault="00C7368B" w:rsidP="00095783">
            <w:pPr>
              <w:pStyle w:val="ab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095783" w:rsidRPr="00095783" w:rsidRDefault="00095783" w:rsidP="00095783">
      <w:pPr>
        <w:pStyle w:val="ab"/>
        <w:rPr>
          <w:sz w:val="24"/>
          <w:szCs w:val="24"/>
        </w:rPr>
      </w:pPr>
    </w:p>
    <w:p w:rsidR="00866067" w:rsidRPr="00866067" w:rsidRDefault="00866067" w:rsidP="00866067">
      <w:pPr>
        <w:pStyle w:val="ab"/>
      </w:pPr>
    </w:p>
    <w:p w:rsidR="00B12A09" w:rsidRDefault="00B12A09" w:rsidP="004C3F44">
      <w:pPr>
        <w:pStyle w:val="ab"/>
      </w:pPr>
    </w:p>
    <w:p w:rsidR="00B12A09" w:rsidRPr="00B12A09" w:rsidRDefault="00B12A09" w:rsidP="00B12A09"/>
    <w:p w:rsidR="00B12A09" w:rsidRPr="00B12A09" w:rsidRDefault="00B12A09" w:rsidP="00B12A09"/>
    <w:p w:rsidR="00B12A09" w:rsidRPr="00B12A09" w:rsidRDefault="00B12A09" w:rsidP="00B12A09"/>
    <w:p w:rsidR="00B12A09" w:rsidRPr="00B12A09" w:rsidRDefault="00B12A09" w:rsidP="00B12A09"/>
    <w:p w:rsidR="00B12A09" w:rsidRPr="00B12A09" w:rsidRDefault="00B12A09" w:rsidP="00B12A09"/>
    <w:p w:rsidR="00B12A09" w:rsidRPr="00B12A09" w:rsidRDefault="00B12A09" w:rsidP="00B12A09"/>
    <w:p w:rsidR="00B12A09" w:rsidRPr="00B12A09" w:rsidRDefault="00B12A09" w:rsidP="00B12A09"/>
    <w:p w:rsidR="00B12A09" w:rsidRPr="00B12A09" w:rsidRDefault="00B12A09" w:rsidP="00B12A09"/>
    <w:p w:rsidR="00B12A09" w:rsidRPr="00B12A09" w:rsidRDefault="00B12A09" w:rsidP="00B12A09"/>
    <w:p w:rsidR="00B12A09" w:rsidRDefault="00B12A09" w:rsidP="00B12A09"/>
    <w:p w:rsidR="004C3F44" w:rsidRPr="00B12A09" w:rsidRDefault="00B12A09" w:rsidP="00B12A09">
      <w:pPr>
        <w:tabs>
          <w:tab w:val="left" w:pos="1164"/>
        </w:tabs>
      </w:pPr>
      <w:r>
        <w:tab/>
      </w:r>
    </w:p>
    <w:p w:rsidR="004C3F44" w:rsidRPr="00E12AC8" w:rsidRDefault="0018558E" w:rsidP="0083150A">
      <w:pPr>
        <w:pStyle w:val="13"/>
        <w:numPr>
          <w:ilvl w:val="0"/>
          <w:numId w:val="26"/>
        </w:numPr>
        <w:spacing w:after="240"/>
        <w:rPr>
          <w:sz w:val="28"/>
          <w:szCs w:val="28"/>
        </w:rPr>
      </w:pPr>
      <w:r>
        <w:lastRenderedPageBreak/>
        <w:t xml:space="preserve"> </w:t>
      </w:r>
      <w:bookmarkStart w:id="0" w:name="_Toc28261841"/>
      <w:r w:rsidRPr="00E12AC8">
        <w:rPr>
          <w:sz w:val="28"/>
          <w:szCs w:val="28"/>
        </w:rPr>
        <w:t>Общие положения</w:t>
      </w:r>
      <w:bookmarkEnd w:id="0"/>
    </w:p>
    <w:p w:rsidR="00D62E99" w:rsidRPr="00D62E99" w:rsidRDefault="00D62E99" w:rsidP="002C1A31">
      <w:pPr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E99">
        <w:rPr>
          <w:rFonts w:ascii="Times New Roman" w:hAnsi="Times New Roman" w:cs="Times New Roman"/>
          <w:sz w:val="28"/>
          <w:szCs w:val="28"/>
        </w:rPr>
        <w:t>Настоящее Положение о выплате материальной по</w:t>
      </w:r>
      <w:r w:rsidR="00DC4188">
        <w:rPr>
          <w:rFonts w:ascii="Times New Roman" w:hAnsi="Times New Roman" w:cs="Times New Roman"/>
          <w:sz w:val="28"/>
          <w:szCs w:val="28"/>
        </w:rPr>
        <w:t>мощи членам профсоюза ППО ООО «БИАКСПЛЕН</w:t>
      </w:r>
      <w:r w:rsidRPr="00D62E99">
        <w:rPr>
          <w:rFonts w:ascii="Times New Roman" w:hAnsi="Times New Roman" w:cs="Times New Roman"/>
          <w:sz w:val="28"/>
          <w:szCs w:val="28"/>
        </w:rPr>
        <w:t xml:space="preserve">» разработано в соответствии с Уставом ППО ООО </w:t>
      </w:r>
      <w:r w:rsidR="00DC4188">
        <w:rPr>
          <w:rFonts w:ascii="Times New Roman" w:hAnsi="Times New Roman" w:cs="Times New Roman"/>
          <w:sz w:val="28"/>
          <w:szCs w:val="28"/>
        </w:rPr>
        <w:t>«БИАКСПЛЕН»</w:t>
      </w:r>
      <w:r w:rsidRPr="00D62E99">
        <w:rPr>
          <w:rFonts w:ascii="Times New Roman" w:hAnsi="Times New Roman" w:cs="Times New Roman"/>
          <w:sz w:val="28"/>
          <w:szCs w:val="28"/>
        </w:rPr>
        <w:t>, Трудовым кодексом Российской Федерации и другими нормативными актами.</w:t>
      </w:r>
    </w:p>
    <w:p w:rsidR="00D62E99" w:rsidRPr="00D62E99" w:rsidRDefault="00D62E99" w:rsidP="002C1A31">
      <w:pPr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E99">
        <w:rPr>
          <w:rFonts w:ascii="Times New Roman" w:hAnsi="Times New Roman" w:cs="Times New Roman"/>
          <w:sz w:val="28"/>
          <w:szCs w:val="28"/>
        </w:rPr>
        <w:t>Настоящее положение вводится в целях повышения социальной защищенности членов ППО ООО «</w:t>
      </w:r>
      <w:r w:rsidR="00DC4188">
        <w:rPr>
          <w:rFonts w:ascii="Times New Roman" w:hAnsi="Times New Roman" w:cs="Times New Roman"/>
          <w:sz w:val="28"/>
          <w:szCs w:val="28"/>
        </w:rPr>
        <w:t>БИАКСПЛЕН</w:t>
      </w:r>
      <w:r w:rsidRPr="00D62E99">
        <w:rPr>
          <w:rFonts w:ascii="Times New Roman" w:hAnsi="Times New Roman" w:cs="Times New Roman"/>
          <w:sz w:val="28"/>
          <w:szCs w:val="28"/>
        </w:rPr>
        <w:t>» (далее - членов профсоюза).</w:t>
      </w:r>
    </w:p>
    <w:p w:rsidR="00D62E99" w:rsidRPr="00D62E99" w:rsidRDefault="00D62E99" w:rsidP="002C1A31">
      <w:pPr>
        <w:numPr>
          <w:ilvl w:val="1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2E99">
        <w:rPr>
          <w:rFonts w:ascii="Times New Roman" w:hAnsi="Times New Roman" w:cs="Times New Roman"/>
          <w:sz w:val="28"/>
          <w:szCs w:val="28"/>
        </w:rPr>
        <w:t>Настоящее Положение устанавливает порядок и условия оказания материальной помощи членам профсоюза, нуждающимся в материальной поддержке.</w:t>
      </w:r>
    </w:p>
    <w:p w:rsidR="00D62E99" w:rsidRDefault="00D62E99" w:rsidP="002C1A3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 </w:t>
      </w:r>
      <w:r w:rsidRPr="00D62E99">
        <w:rPr>
          <w:rFonts w:ascii="Times New Roman" w:hAnsi="Times New Roman" w:cs="Times New Roman"/>
          <w:sz w:val="28"/>
          <w:szCs w:val="28"/>
        </w:rPr>
        <w:t>Положение регламентирует порядок надлежащего оформления и выплаты материальной помощи членам профсоюза ООО «</w:t>
      </w:r>
      <w:r w:rsidR="00D477E5">
        <w:rPr>
          <w:rFonts w:ascii="Times New Roman" w:hAnsi="Times New Roman" w:cs="Times New Roman"/>
          <w:sz w:val="28"/>
          <w:szCs w:val="28"/>
        </w:rPr>
        <w:t>БИАКСПЛЕН</w:t>
      </w:r>
      <w:r w:rsidRPr="00D62E99">
        <w:rPr>
          <w:rFonts w:ascii="Times New Roman" w:hAnsi="Times New Roman" w:cs="Times New Roman"/>
          <w:sz w:val="28"/>
          <w:szCs w:val="28"/>
        </w:rPr>
        <w:t>». Средства на оказание материальной помощи формируются из членских профсоюзных взносов, согласно смете</w:t>
      </w:r>
      <w:r w:rsidR="008F6380">
        <w:rPr>
          <w:rFonts w:ascii="Times New Roman" w:hAnsi="Times New Roman" w:cs="Times New Roman"/>
          <w:sz w:val="28"/>
          <w:szCs w:val="28"/>
        </w:rPr>
        <w:t>,</w:t>
      </w:r>
      <w:r w:rsidRPr="00D62E99">
        <w:rPr>
          <w:rFonts w:ascii="Times New Roman" w:hAnsi="Times New Roman" w:cs="Times New Roman"/>
          <w:sz w:val="28"/>
          <w:szCs w:val="28"/>
        </w:rPr>
        <w:t xml:space="preserve"> утвержденной на заседании профсоюзного комитета.</w:t>
      </w:r>
    </w:p>
    <w:p w:rsidR="00D62E99" w:rsidRDefault="00D62E99" w:rsidP="002C1A3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 </w:t>
      </w:r>
      <w:r w:rsidRPr="00D62E99">
        <w:rPr>
          <w:rFonts w:ascii="Times New Roman" w:hAnsi="Times New Roman" w:cs="Times New Roman"/>
          <w:sz w:val="28"/>
          <w:szCs w:val="28"/>
        </w:rPr>
        <w:t>Материальная помощь является выплатой непроизводственного характера, не зависит от рез</w:t>
      </w:r>
      <w:r w:rsidR="00597897">
        <w:rPr>
          <w:rFonts w:ascii="Times New Roman" w:hAnsi="Times New Roman" w:cs="Times New Roman"/>
          <w:sz w:val="28"/>
          <w:szCs w:val="28"/>
        </w:rPr>
        <w:t>ультатов деятельности ППО ООО «БИАКСПЛЕН</w:t>
      </w:r>
      <w:r w:rsidRPr="00D62E99">
        <w:rPr>
          <w:rFonts w:ascii="Times New Roman" w:hAnsi="Times New Roman" w:cs="Times New Roman"/>
          <w:sz w:val="28"/>
          <w:szCs w:val="28"/>
        </w:rPr>
        <w:t xml:space="preserve">» и не связана с индивидуальными результатами </w:t>
      </w:r>
      <w:r w:rsidR="00704236">
        <w:rPr>
          <w:rFonts w:ascii="Times New Roman" w:hAnsi="Times New Roman" w:cs="Times New Roman"/>
          <w:sz w:val="28"/>
          <w:szCs w:val="28"/>
        </w:rPr>
        <w:t>члена</w:t>
      </w:r>
      <w:r w:rsidR="00866067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Pr="00D62E99">
        <w:rPr>
          <w:rFonts w:ascii="Times New Roman" w:hAnsi="Times New Roman" w:cs="Times New Roman"/>
          <w:sz w:val="28"/>
          <w:szCs w:val="28"/>
        </w:rPr>
        <w:t>.</w:t>
      </w:r>
    </w:p>
    <w:p w:rsidR="00D62E99" w:rsidRDefault="00256811" w:rsidP="00F65345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 </w:t>
      </w:r>
      <w:r w:rsidR="00D62E99" w:rsidRPr="00D62E99">
        <w:rPr>
          <w:rFonts w:ascii="Times New Roman" w:hAnsi="Times New Roman" w:cs="Times New Roman"/>
          <w:sz w:val="28"/>
          <w:szCs w:val="28"/>
        </w:rPr>
        <w:t>Материальная помощь не носит стимулирующего или компенсационного характера и не считается элементом оплаты труда.</w:t>
      </w:r>
    </w:p>
    <w:p w:rsidR="00D62E99" w:rsidRDefault="00256811" w:rsidP="002C1A3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 </w:t>
      </w:r>
      <w:r w:rsidR="00D62E99" w:rsidRPr="00D62E99">
        <w:rPr>
          <w:rFonts w:ascii="Times New Roman" w:hAnsi="Times New Roman" w:cs="Times New Roman"/>
          <w:sz w:val="28"/>
          <w:szCs w:val="28"/>
        </w:rPr>
        <w:t xml:space="preserve">Материальная помощь выплачивается за счет членских взносов и оказывается независимо от производимых выплат данному </w:t>
      </w:r>
      <w:r w:rsidR="00866067">
        <w:rPr>
          <w:rFonts w:ascii="Times New Roman" w:hAnsi="Times New Roman" w:cs="Times New Roman"/>
          <w:sz w:val="28"/>
          <w:szCs w:val="28"/>
        </w:rPr>
        <w:t>член</w:t>
      </w:r>
      <w:r w:rsidR="00704236">
        <w:rPr>
          <w:rFonts w:ascii="Times New Roman" w:hAnsi="Times New Roman" w:cs="Times New Roman"/>
          <w:sz w:val="28"/>
          <w:szCs w:val="28"/>
        </w:rPr>
        <w:t>у</w:t>
      </w:r>
      <w:r w:rsidR="00866067">
        <w:rPr>
          <w:rFonts w:ascii="Times New Roman" w:hAnsi="Times New Roman" w:cs="Times New Roman"/>
          <w:sz w:val="28"/>
          <w:szCs w:val="28"/>
        </w:rPr>
        <w:t xml:space="preserve"> профсоюз</w:t>
      </w:r>
      <w:r w:rsidR="00D62E99" w:rsidRPr="00D62E99">
        <w:rPr>
          <w:rFonts w:ascii="Times New Roman" w:hAnsi="Times New Roman" w:cs="Times New Roman"/>
          <w:sz w:val="28"/>
          <w:szCs w:val="28"/>
        </w:rPr>
        <w:t>у работодателем, в пределах годовой сметы, утвержденной на заседании профкома.</w:t>
      </w:r>
    </w:p>
    <w:p w:rsidR="00046B1A" w:rsidRDefault="00256811" w:rsidP="002C1A3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 </w:t>
      </w:r>
      <w:r w:rsidR="00D62E99" w:rsidRPr="00D62E99">
        <w:rPr>
          <w:rFonts w:ascii="Times New Roman" w:hAnsi="Times New Roman" w:cs="Times New Roman"/>
          <w:sz w:val="28"/>
          <w:szCs w:val="28"/>
        </w:rPr>
        <w:t>Потенциальным получателем материальной помощи является</w:t>
      </w:r>
      <w:r w:rsidR="00704236">
        <w:rPr>
          <w:rFonts w:ascii="Times New Roman" w:hAnsi="Times New Roman" w:cs="Times New Roman"/>
          <w:sz w:val="28"/>
          <w:szCs w:val="28"/>
        </w:rPr>
        <w:t xml:space="preserve"> работник предприятия</w:t>
      </w:r>
      <w:r w:rsidR="00D62E99" w:rsidRPr="00D62E99">
        <w:rPr>
          <w:rFonts w:ascii="Times New Roman" w:hAnsi="Times New Roman" w:cs="Times New Roman"/>
          <w:sz w:val="28"/>
          <w:szCs w:val="28"/>
        </w:rPr>
        <w:t>, принятый по зая</w:t>
      </w:r>
      <w:r w:rsidR="00046B1A">
        <w:rPr>
          <w:rFonts w:ascii="Times New Roman" w:hAnsi="Times New Roman" w:cs="Times New Roman"/>
          <w:sz w:val="28"/>
          <w:szCs w:val="28"/>
        </w:rPr>
        <w:t>влению о вступлении в профсоюз.</w:t>
      </w:r>
    </w:p>
    <w:p w:rsidR="00D62E99" w:rsidRDefault="00CA72CC" w:rsidP="002C1A3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 </w:t>
      </w:r>
      <w:r w:rsidR="00D62E99" w:rsidRPr="00D62E99">
        <w:rPr>
          <w:rFonts w:ascii="Times New Roman" w:hAnsi="Times New Roman" w:cs="Times New Roman"/>
          <w:sz w:val="28"/>
          <w:szCs w:val="28"/>
        </w:rPr>
        <w:t>Настоящее положение распространяется на членов профсоюза ППО ООО</w:t>
      </w:r>
      <w:r w:rsidR="00597897">
        <w:rPr>
          <w:rFonts w:ascii="Times New Roman" w:hAnsi="Times New Roman" w:cs="Times New Roman"/>
          <w:sz w:val="28"/>
          <w:szCs w:val="28"/>
        </w:rPr>
        <w:t xml:space="preserve"> «БИАКСПЛЕН»</w:t>
      </w:r>
      <w:r w:rsidR="00D62E99" w:rsidRPr="00D62E99">
        <w:rPr>
          <w:rFonts w:ascii="Times New Roman" w:hAnsi="Times New Roman" w:cs="Times New Roman"/>
          <w:sz w:val="28"/>
          <w:szCs w:val="28"/>
        </w:rPr>
        <w:t xml:space="preserve"> и штатных </w:t>
      </w:r>
      <w:r w:rsidR="00704236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D62E99" w:rsidRPr="00D62E99">
        <w:rPr>
          <w:rFonts w:ascii="Times New Roman" w:hAnsi="Times New Roman" w:cs="Times New Roman"/>
          <w:sz w:val="28"/>
          <w:szCs w:val="28"/>
        </w:rPr>
        <w:t xml:space="preserve">ППО ООО </w:t>
      </w:r>
      <w:r w:rsidR="00597897">
        <w:rPr>
          <w:rFonts w:ascii="Times New Roman" w:hAnsi="Times New Roman" w:cs="Times New Roman"/>
          <w:sz w:val="28"/>
          <w:szCs w:val="28"/>
        </w:rPr>
        <w:t>«БИАКСПЛЕН»</w:t>
      </w:r>
      <w:r w:rsidR="00D62E99" w:rsidRPr="00D62E99">
        <w:rPr>
          <w:rFonts w:ascii="Times New Roman" w:hAnsi="Times New Roman" w:cs="Times New Roman"/>
          <w:sz w:val="28"/>
          <w:szCs w:val="28"/>
        </w:rPr>
        <w:t>.</w:t>
      </w:r>
    </w:p>
    <w:p w:rsidR="00D62E99" w:rsidRPr="00D62E99" w:rsidRDefault="00D62E99" w:rsidP="002C1A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2E99" w:rsidRPr="00D62E99" w:rsidRDefault="00D62E99" w:rsidP="002C1A31">
      <w:pPr>
        <w:pStyle w:val="a8"/>
        <w:spacing w:before="0"/>
        <w:ind w:firstLine="709"/>
        <w:rPr>
          <w:rFonts w:ascii="Times New Roman" w:hAnsi="Times New Roman" w:cs="Times New Roman"/>
          <w:sz w:val="28"/>
          <w:szCs w:val="28"/>
        </w:rPr>
      </w:pPr>
    </w:p>
    <w:p w:rsidR="009112E2" w:rsidRDefault="009112E2" w:rsidP="009112E2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8558E" w:rsidRPr="00E12AC8" w:rsidRDefault="0018558E" w:rsidP="00F84B52">
      <w:pPr>
        <w:pStyle w:val="13"/>
        <w:numPr>
          <w:ilvl w:val="0"/>
          <w:numId w:val="26"/>
        </w:numPr>
        <w:spacing w:after="240"/>
        <w:rPr>
          <w:b w:val="0"/>
          <w:caps/>
          <w:sz w:val="28"/>
          <w:szCs w:val="28"/>
        </w:rPr>
      </w:pPr>
      <w:r w:rsidRPr="0018558E">
        <w:lastRenderedPageBreak/>
        <w:t xml:space="preserve"> </w:t>
      </w:r>
      <w:bookmarkStart w:id="1" w:name="_Toc28261842"/>
      <w:r w:rsidR="009112E2" w:rsidRPr="00E12AC8">
        <w:rPr>
          <w:sz w:val="28"/>
          <w:szCs w:val="28"/>
        </w:rPr>
        <w:t>Условия оказания материальной помощи</w:t>
      </w:r>
      <w:bookmarkEnd w:id="1"/>
      <w:r w:rsidRPr="00E12AC8">
        <w:rPr>
          <w:caps/>
          <w:sz w:val="28"/>
          <w:szCs w:val="28"/>
        </w:rPr>
        <w:t xml:space="preserve"> </w:t>
      </w:r>
    </w:p>
    <w:p w:rsidR="00046B1A" w:rsidRPr="00046B1A" w:rsidRDefault="00046B1A" w:rsidP="00046B1A">
      <w:pPr>
        <w:pStyle w:val="afffc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046B1A">
        <w:rPr>
          <w:rFonts w:ascii="Times New Roman" w:hAnsi="Times New Roman" w:cs="Times New Roman"/>
          <w:sz w:val="28"/>
          <w:szCs w:val="28"/>
        </w:rPr>
        <w:t xml:space="preserve">Материальная помощь оказывается членам профсоюза </w:t>
      </w:r>
      <w:r w:rsidR="00050401">
        <w:rPr>
          <w:rFonts w:ascii="Times New Roman" w:hAnsi="Times New Roman" w:cs="Times New Roman"/>
          <w:sz w:val="28"/>
          <w:szCs w:val="28"/>
        </w:rPr>
        <w:t>с периодичностью, указанной в Приложении № 1 и при услов</w:t>
      </w:r>
      <w:r w:rsidR="002969AC">
        <w:rPr>
          <w:rFonts w:ascii="Times New Roman" w:hAnsi="Times New Roman" w:cs="Times New Roman"/>
          <w:sz w:val="28"/>
          <w:szCs w:val="28"/>
        </w:rPr>
        <w:t>ии стажа в профсоюзе не менее одного месяца</w:t>
      </w:r>
      <w:r w:rsidR="00050401">
        <w:rPr>
          <w:rFonts w:ascii="Times New Roman" w:hAnsi="Times New Roman" w:cs="Times New Roman"/>
          <w:sz w:val="28"/>
          <w:szCs w:val="28"/>
        </w:rPr>
        <w:t>.</w:t>
      </w:r>
    </w:p>
    <w:p w:rsidR="00793274" w:rsidRDefault="00793274" w:rsidP="00046B1A">
      <w:pPr>
        <w:pStyle w:val="afffc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Член профсоюза может обратиться за выплатой материальной помощи в течение 3-х месяцев</w:t>
      </w:r>
      <w:r w:rsidR="00EF1115">
        <w:rPr>
          <w:rStyle w:val="affff0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со дня наступления </w:t>
      </w:r>
      <w:r w:rsidR="00EF1115">
        <w:rPr>
          <w:rFonts w:ascii="Times New Roman" w:hAnsi="Times New Roman" w:cs="Times New Roman"/>
          <w:sz w:val="28"/>
          <w:szCs w:val="28"/>
        </w:rPr>
        <w:t xml:space="preserve">юридического </w:t>
      </w:r>
      <w:r>
        <w:rPr>
          <w:rFonts w:ascii="Times New Roman" w:hAnsi="Times New Roman" w:cs="Times New Roman"/>
          <w:sz w:val="28"/>
          <w:szCs w:val="28"/>
        </w:rPr>
        <w:t xml:space="preserve">события </w:t>
      </w:r>
      <w:r w:rsidR="00EF1115">
        <w:rPr>
          <w:rFonts w:ascii="Times New Roman" w:hAnsi="Times New Roman" w:cs="Times New Roman"/>
          <w:sz w:val="28"/>
          <w:szCs w:val="28"/>
        </w:rPr>
        <w:t>(рождение ребенка, смерть родственника и др</w:t>
      </w:r>
      <w:r w:rsidR="00BA5E34">
        <w:rPr>
          <w:rFonts w:ascii="Times New Roman" w:hAnsi="Times New Roman" w:cs="Times New Roman"/>
          <w:sz w:val="28"/>
          <w:szCs w:val="28"/>
        </w:rPr>
        <w:t>.</w:t>
      </w:r>
      <w:r w:rsidR="00EF111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или со 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понесения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непредвиденных расходов.</w:t>
      </w:r>
    </w:p>
    <w:p w:rsidR="00046B1A" w:rsidRDefault="00793274" w:rsidP="00793274">
      <w:pPr>
        <w:pStyle w:val="afffc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046B1A" w:rsidRPr="00046B1A">
        <w:rPr>
          <w:rFonts w:ascii="Times New Roman" w:hAnsi="Times New Roman" w:cs="Times New Roman"/>
          <w:sz w:val="28"/>
          <w:szCs w:val="28"/>
        </w:rPr>
        <w:t xml:space="preserve">Выплата материальной помощи осуществляется </w:t>
      </w:r>
      <w:r w:rsidR="00866067">
        <w:rPr>
          <w:rFonts w:ascii="Times New Roman" w:hAnsi="Times New Roman" w:cs="Times New Roman"/>
          <w:sz w:val="28"/>
          <w:szCs w:val="28"/>
        </w:rPr>
        <w:t>главным бухгалтером</w:t>
      </w:r>
      <w:r w:rsidR="00FF4EBC">
        <w:rPr>
          <w:rFonts w:ascii="Times New Roman" w:hAnsi="Times New Roman" w:cs="Times New Roman"/>
          <w:sz w:val="28"/>
          <w:szCs w:val="28"/>
        </w:rPr>
        <w:t xml:space="preserve"> ППО ООО «БИАКСПЛЕН</w:t>
      </w:r>
      <w:r w:rsidR="00046B1A" w:rsidRPr="00046B1A">
        <w:rPr>
          <w:rFonts w:ascii="Times New Roman" w:hAnsi="Times New Roman" w:cs="Times New Roman"/>
          <w:sz w:val="28"/>
          <w:szCs w:val="28"/>
        </w:rPr>
        <w:t>» на основании решения профкома.</w:t>
      </w:r>
    </w:p>
    <w:p w:rsidR="00046B1A" w:rsidRDefault="00793274" w:rsidP="00793274">
      <w:pPr>
        <w:pStyle w:val="afffc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A5E3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B1A" w:rsidRPr="00046B1A">
        <w:rPr>
          <w:rFonts w:ascii="Times New Roman" w:hAnsi="Times New Roman" w:cs="Times New Roman"/>
          <w:sz w:val="28"/>
          <w:szCs w:val="28"/>
        </w:rPr>
        <w:t>Профком проводит</w:t>
      </w:r>
      <w:r w:rsidR="00BA5E34">
        <w:rPr>
          <w:rFonts w:ascii="Times New Roman" w:hAnsi="Times New Roman" w:cs="Times New Roman"/>
          <w:sz w:val="28"/>
          <w:szCs w:val="28"/>
        </w:rPr>
        <w:t xml:space="preserve"> заседание </w:t>
      </w:r>
      <w:r w:rsidR="00046B1A" w:rsidRPr="00046B1A">
        <w:rPr>
          <w:rFonts w:ascii="Times New Roman" w:hAnsi="Times New Roman" w:cs="Times New Roman"/>
          <w:sz w:val="28"/>
          <w:szCs w:val="28"/>
        </w:rPr>
        <w:t>ежемесячно не позднее 30 числа текущего месяца.</w:t>
      </w:r>
    </w:p>
    <w:p w:rsidR="00046B1A" w:rsidRDefault="00793274" w:rsidP="00793274">
      <w:pPr>
        <w:pStyle w:val="afffc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A5E3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046B1A" w:rsidRPr="00046B1A">
        <w:rPr>
          <w:rFonts w:ascii="Times New Roman" w:hAnsi="Times New Roman" w:cs="Times New Roman"/>
          <w:sz w:val="28"/>
          <w:szCs w:val="28"/>
        </w:rPr>
        <w:t>лен профсоюза, желающий получить материальную помощь, подает заявление (Приложение № 2) в ППО ООО «</w:t>
      </w:r>
      <w:r w:rsidR="001505CB">
        <w:rPr>
          <w:rFonts w:ascii="Times New Roman" w:hAnsi="Times New Roman" w:cs="Times New Roman"/>
          <w:sz w:val="28"/>
          <w:szCs w:val="28"/>
        </w:rPr>
        <w:t>БИАКСПЛЕН</w:t>
      </w:r>
      <w:r w:rsidR="00046B1A" w:rsidRPr="00046B1A">
        <w:rPr>
          <w:rFonts w:ascii="Times New Roman" w:hAnsi="Times New Roman" w:cs="Times New Roman"/>
          <w:sz w:val="28"/>
          <w:szCs w:val="28"/>
        </w:rPr>
        <w:t>». Заявление подается либо на бумажном носителе, либо через заполнения формы заявления в мобильном положении</w:t>
      </w:r>
      <w:r w:rsidR="00BA5E34">
        <w:rPr>
          <w:rFonts w:ascii="Times New Roman" w:hAnsi="Times New Roman" w:cs="Times New Roman"/>
          <w:sz w:val="28"/>
          <w:szCs w:val="28"/>
        </w:rPr>
        <w:t xml:space="preserve"> СИБУР Профсоюз</w:t>
      </w:r>
      <w:r w:rsidR="00046B1A" w:rsidRPr="00046B1A">
        <w:rPr>
          <w:rFonts w:ascii="Times New Roman" w:hAnsi="Times New Roman" w:cs="Times New Roman"/>
          <w:sz w:val="28"/>
          <w:szCs w:val="28"/>
        </w:rPr>
        <w:t>.</w:t>
      </w:r>
    </w:p>
    <w:p w:rsidR="00046B1A" w:rsidRPr="00046B1A" w:rsidRDefault="00BA5E34" w:rsidP="00793274">
      <w:pPr>
        <w:pStyle w:val="afffc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2.6 </w:t>
      </w:r>
      <w:r w:rsidR="00793274">
        <w:rPr>
          <w:rFonts w:ascii="Times New Roman" w:hAnsi="Times New Roman" w:cs="Times New Roman"/>
          <w:sz w:val="28"/>
          <w:szCs w:val="28"/>
        </w:rPr>
        <w:t xml:space="preserve"> </w:t>
      </w:r>
      <w:r w:rsidR="00046B1A" w:rsidRPr="00046B1A">
        <w:rPr>
          <w:rFonts w:ascii="Times New Roman" w:hAnsi="Times New Roman" w:cs="Times New Roman"/>
          <w:sz w:val="28"/>
          <w:szCs w:val="28"/>
        </w:rPr>
        <w:t>Размер</w:t>
      </w:r>
      <w:proofErr w:type="gramEnd"/>
      <w:r w:rsidR="00046B1A" w:rsidRPr="00046B1A">
        <w:rPr>
          <w:rFonts w:ascii="Times New Roman" w:hAnsi="Times New Roman" w:cs="Times New Roman"/>
          <w:sz w:val="28"/>
          <w:szCs w:val="28"/>
        </w:rPr>
        <w:t xml:space="preserve"> и основания материальной помощи устанавливается настоящим положением и определяется в соответствии с назначением в Приложение №1.</w:t>
      </w:r>
    </w:p>
    <w:p w:rsidR="009112E2" w:rsidRPr="00046B1A" w:rsidRDefault="009112E2" w:rsidP="00046B1A">
      <w:pPr>
        <w:pStyle w:val="afffc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4096" w:rsidRPr="00F84B52" w:rsidRDefault="00CC2D76" w:rsidP="00CC2D76">
      <w:pPr>
        <w:pStyle w:val="13"/>
        <w:numPr>
          <w:ilvl w:val="0"/>
          <w:numId w:val="0"/>
        </w:numPr>
        <w:spacing w:after="240"/>
        <w:ind w:left="360"/>
      </w:pPr>
      <w:r>
        <w:lastRenderedPageBreak/>
        <w:t>3.</w:t>
      </w:r>
      <w:r w:rsidR="0018558E" w:rsidRPr="0018558E">
        <w:t xml:space="preserve"> </w:t>
      </w:r>
      <w:bookmarkStart w:id="2" w:name="_Toc28261844"/>
      <w:r w:rsidR="005005A7" w:rsidRPr="00F84B52">
        <w:t>Заключительные положения</w:t>
      </w:r>
      <w:bookmarkEnd w:id="2"/>
    </w:p>
    <w:p w:rsidR="00DE0BB4" w:rsidRPr="004668E1" w:rsidRDefault="00095783" w:rsidP="00095783">
      <w:pPr>
        <w:pStyle w:val="afffc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 П</w:t>
      </w:r>
      <w:r w:rsidR="005005A7" w:rsidRPr="004668E1">
        <w:rPr>
          <w:rFonts w:ascii="Times New Roman" w:hAnsi="Times New Roman" w:cs="Times New Roman"/>
          <w:sz w:val="28"/>
          <w:szCs w:val="28"/>
        </w:rPr>
        <w:t>оложение о материальной помощи вступает с силу с 01.0</w:t>
      </w:r>
      <w:r w:rsidR="00544BE2">
        <w:rPr>
          <w:rFonts w:ascii="Times New Roman" w:hAnsi="Times New Roman" w:cs="Times New Roman"/>
          <w:sz w:val="28"/>
          <w:szCs w:val="28"/>
        </w:rPr>
        <w:t>1.2023</w:t>
      </w:r>
      <w:r w:rsidR="005005A7" w:rsidRPr="004668E1">
        <w:rPr>
          <w:rFonts w:ascii="Times New Roman" w:hAnsi="Times New Roman" w:cs="Times New Roman"/>
          <w:sz w:val="28"/>
          <w:szCs w:val="28"/>
        </w:rPr>
        <w:t xml:space="preserve"> года</w:t>
      </w:r>
      <w:r w:rsidR="00DE0BB4" w:rsidRPr="004668E1">
        <w:rPr>
          <w:rFonts w:ascii="Times New Roman" w:hAnsi="Times New Roman" w:cs="Times New Roman"/>
          <w:sz w:val="28"/>
          <w:szCs w:val="28"/>
        </w:rPr>
        <w:t>.</w:t>
      </w:r>
    </w:p>
    <w:p w:rsidR="005005A7" w:rsidRPr="004668E1" w:rsidRDefault="002C5752" w:rsidP="00095783">
      <w:pPr>
        <w:pStyle w:val="afffc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8E1">
        <w:rPr>
          <w:rFonts w:ascii="Times New Roman" w:hAnsi="Times New Roman" w:cs="Times New Roman"/>
          <w:sz w:val="28"/>
          <w:szCs w:val="28"/>
        </w:rPr>
        <w:t xml:space="preserve">В соответствии с пунктом 31 статьи 217 Налогового кодекса Российской Федерации </w:t>
      </w:r>
      <w:r w:rsidR="00C65EC9" w:rsidRPr="004668E1">
        <w:rPr>
          <w:rFonts w:ascii="Times New Roman" w:hAnsi="Times New Roman" w:cs="Times New Roman"/>
          <w:color w:val="000000"/>
          <w:sz w:val="28"/>
          <w:szCs w:val="28"/>
        </w:rPr>
        <w:t>освобождены от налогообложения налогом на доходы физических лиц</w:t>
      </w:r>
      <w:r w:rsidR="00C65EC9" w:rsidRPr="004668E1">
        <w:rPr>
          <w:rFonts w:ascii="Times New Roman" w:hAnsi="Times New Roman" w:cs="Times New Roman"/>
          <w:sz w:val="28"/>
          <w:szCs w:val="28"/>
        </w:rPr>
        <w:t xml:space="preserve"> (</w:t>
      </w:r>
      <w:r w:rsidRPr="004668E1">
        <w:rPr>
          <w:rFonts w:ascii="Times New Roman" w:hAnsi="Times New Roman" w:cs="Times New Roman"/>
          <w:sz w:val="28"/>
          <w:szCs w:val="28"/>
        </w:rPr>
        <w:t xml:space="preserve">не подлежат налогообложению </w:t>
      </w:r>
      <w:r w:rsidR="0091502D" w:rsidRPr="004668E1">
        <w:rPr>
          <w:rFonts w:ascii="Times New Roman" w:hAnsi="Times New Roman" w:cs="Times New Roman"/>
          <w:color w:val="000000"/>
          <w:sz w:val="28"/>
          <w:szCs w:val="28"/>
        </w:rPr>
        <w:t>выплаты, производимые профсоюзными комитетами членам профсоюзов за счет членских взносов, за исключением вознаграждений и иных выплат за в</w:t>
      </w:r>
      <w:r w:rsidR="00CC2D76">
        <w:rPr>
          <w:rFonts w:ascii="Times New Roman" w:hAnsi="Times New Roman" w:cs="Times New Roman"/>
          <w:color w:val="000000"/>
          <w:sz w:val="28"/>
          <w:szCs w:val="28"/>
        </w:rPr>
        <w:t>ыполнение трудовых обязанностей</w:t>
      </w:r>
      <w:r w:rsidRPr="004668E1">
        <w:rPr>
          <w:rFonts w:ascii="Times New Roman" w:hAnsi="Times New Roman" w:cs="Times New Roman"/>
          <w:sz w:val="28"/>
          <w:szCs w:val="28"/>
        </w:rPr>
        <w:t>).</w:t>
      </w:r>
    </w:p>
    <w:p w:rsidR="00E85356" w:rsidRDefault="00E85356" w:rsidP="00095783">
      <w:pPr>
        <w:pStyle w:val="afffc"/>
        <w:numPr>
          <w:ilvl w:val="1"/>
          <w:numId w:val="3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 за соблюдением, установленного в первичной профсоюзной организации порядка оказания материальной помощи членам профсоюза осуществляется </w:t>
      </w:r>
      <w:r w:rsidR="00E85C9D" w:rsidRPr="00466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председателем и </w:t>
      </w:r>
      <w:r w:rsidRPr="004668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ревизионной комиссией первичной профсоюзной организации.</w:t>
      </w:r>
    </w:p>
    <w:p w:rsidR="004668E1" w:rsidRDefault="004668E1" w:rsidP="000957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13D" w:rsidRDefault="0067413D" w:rsidP="000957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68E1" w:rsidRDefault="004668E1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F22" w:rsidRDefault="00F22F22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F22" w:rsidRDefault="00F22F22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2F22" w:rsidRDefault="00F22F22" w:rsidP="004668E1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05A7" w:rsidRDefault="005005A7" w:rsidP="005005A7">
      <w:pPr>
        <w:pStyle w:val="afffc"/>
        <w:tabs>
          <w:tab w:val="left" w:pos="709"/>
        </w:tabs>
        <w:spacing w:after="0"/>
        <w:ind w:left="862"/>
        <w:jc w:val="both"/>
        <w:rPr>
          <w:rFonts w:ascii="Times New Roman" w:hAnsi="Times New Roman" w:cs="Times New Roman"/>
          <w:sz w:val="28"/>
          <w:szCs w:val="28"/>
        </w:rPr>
      </w:pPr>
    </w:p>
    <w:p w:rsidR="00084BF0" w:rsidRDefault="00084BF0" w:rsidP="005005A7">
      <w:pPr>
        <w:pStyle w:val="afffc"/>
        <w:tabs>
          <w:tab w:val="left" w:pos="709"/>
        </w:tabs>
        <w:spacing w:after="0"/>
        <w:ind w:left="862"/>
        <w:jc w:val="both"/>
        <w:rPr>
          <w:rFonts w:ascii="Times New Roman" w:hAnsi="Times New Roman" w:cs="Times New Roman"/>
          <w:sz w:val="28"/>
          <w:szCs w:val="28"/>
        </w:rPr>
      </w:pPr>
    </w:p>
    <w:p w:rsidR="004668E1" w:rsidRDefault="004668E1" w:rsidP="005005A7">
      <w:pPr>
        <w:pStyle w:val="afffc"/>
        <w:tabs>
          <w:tab w:val="left" w:pos="709"/>
        </w:tabs>
        <w:spacing w:after="0"/>
        <w:ind w:left="86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99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20"/>
        <w:gridCol w:w="25"/>
        <w:gridCol w:w="1417"/>
        <w:gridCol w:w="3402"/>
        <w:gridCol w:w="2268"/>
      </w:tblGrid>
      <w:tr w:rsidR="004668E1" w:rsidRPr="006F7287" w:rsidTr="00D7255D">
        <w:trPr>
          <w:gridBefore w:val="2"/>
          <w:wBefore w:w="4087" w:type="dxa"/>
        </w:trPr>
        <w:tc>
          <w:tcPr>
            <w:tcW w:w="71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Style w:val="aff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59"/>
              <w:gridCol w:w="3160"/>
            </w:tblGrid>
            <w:tr w:rsidR="00063982" w:rsidRPr="00670E1B" w:rsidTr="00357B43">
              <w:tc>
                <w:tcPr>
                  <w:tcW w:w="3159" w:type="dxa"/>
                </w:tcPr>
                <w:p w:rsidR="00063982" w:rsidRDefault="00063982" w:rsidP="004668E1">
                  <w:pPr>
                    <w:ind w:right="-483"/>
                    <w:jc w:val="center"/>
                    <w:rPr>
                      <w:i/>
                    </w:rPr>
                  </w:pPr>
                </w:p>
              </w:tc>
              <w:tc>
                <w:tcPr>
                  <w:tcW w:w="3160" w:type="dxa"/>
                </w:tcPr>
                <w:p w:rsidR="00063982" w:rsidRPr="00670E1B" w:rsidRDefault="00063982" w:rsidP="00670E1B">
                  <w:pPr>
                    <w:ind w:right="-483"/>
                    <w:rPr>
                      <w:i/>
                      <w:sz w:val="20"/>
                      <w:szCs w:val="20"/>
                    </w:rPr>
                  </w:pPr>
                  <w:r w:rsidRPr="00670E1B">
                    <w:rPr>
                      <w:i/>
                      <w:sz w:val="20"/>
                      <w:szCs w:val="20"/>
                    </w:rPr>
                    <w:t>Приложение № 1 к Положению</w:t>
                  </w:r>
                </w:p>
                <w:p w:rsidR="00670E1B" w:rsidRDefault="00063982" w:rsidP="00670E1B">
                  <w:pPr>
                    <w:rPr>
                      <w:i/>
                      <w:sz w:val="20"/>
                      <w:szCs w:val="20"/>
                    </w:rPr>
                  </w:pPr>
                  <w:r w:rsidRPr="00670E1B">
                    <w:rPr>
                      <w:i/>
                      <w:sz w:val="20"/>
                      <w:szCs w:val="20"/>
                    </w:rPr>
                    <w:t>«Об оказании материальной помощи</w:t>
                  </w:r>
                  <w:r w:rsidR="00670E1B">
                    <w:rPr>
                      <w:i/>
                      <w:sz w:val="20"/>
                      <w:szCs w:val="20"/>
                    </w:rPr>
                    <w:t xml:space="preserve"> членам профсоюза</w:t>
                  </w:r>
                </w:p>
                <w:p w:rsidR="00063982" w:rsidRDefault="00063982" w:rsidP="00670E1B">
                  <w:pPr>
                    <w:rPr>
                      <w:i/>
                      <w:sz w:val="20"/>
                      <w:szCs w:val="20"/>
                    </w:rPr>
                  </w:pPr>
                  <w:r w:rsidRPr="00670E1B">
                    <w:rPr>
                      <w:i/>
                      <w:sz w:val="20"/>
                      <w:szCs w:val="20"/>
                    </w:rPr>
                    <w:t xml:space="preserve"> ППО ООО «</w:t>
                  </w:r>
                  <w:r w:rsidR="00B95194">
                    <w:rPr>
                      <w:i/>
                      <w:sz w:val="20"/>
                      <w:szCs w:val="20"/>
                    </w:rPr>
                    <w:t>БИАКСПЛЕН</w:t>
                  </w:r>
                  <w:r w:rsidRPr="00670E1B">
                    <w:rPr>
                      <w:i/>
                      <w:sz w:val="20"/>
                      <w:szCs w:val="20"/>
                    </w:rPr>
                    <w:t>»</w:t>
                  </w:r>
                </w:p>
                <w:p w:rsidR="00670E1B" w:rsidRPr="00670E1B" w:rsidRDefault="00670E1B" w:rsidP="00670E1B">
                  <w:pPr>
                    <w:rPr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4668E1" w:rsidRPr="006F7287" w:rsidRDefault="004668E1" w:rsidP="00063982">
            <w:pPr>
              <w:ind w:right="-483"/>
              <w:jc w:val="center"/>
              <w:rPr>
                <w:i/>
              </w:rPr>
            </w:pPr>
          </w:p>
        </w:tc>
      </w:tr>
      <w:tr w:rsidR="00063982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9DA2"/>
            <w:noWrap/>
            <w:vAlign w:val="center"/>
            <w:hideMark/>
          </w:tcPr>
          <w:p w:rsidR="00063982" w:rsidRPr="00E3459C" w:rsidRDefault="00063982" w:rsidP="004E6954">
            <w:pPr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</w:pPr>
            <w:r w:rsidRPr="00E3459C"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  <w:t>№ п/п</w:t>
            </w:r>
          </w:p>
        </w:tc>
        <w:tc>
          <w:tcPr>
            <w:tcW w:w="3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09DA2"/>
            <w:vAlign w:val="center"/>
            <w:hideMark/>
          </w:tcPr>
          <w:p w:rsidR="00063982" w:rsidRPr="00E3459C" w:rsidRDefault="00063982" w:rsidP="004E6954">
            <w:pPr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</w:pPr>
            <w:r w:rsidRPr="00E3459C"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  <w:t>Основание для выплаты  материальной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09DA2"/>
            <w:vAlign w:val="center"/>
            <w:hideMark/>
          </w:tcPr>
          <w:p w:rsidR="00063982" w:rsidRPr="00E3459C" w:rsidRDefault="00063982" w:rsidP="004E6954">
            <w:pPr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</w:pPr>
            <w:r w:rsidRPr="00E3459C"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  <w:t>Сумма в руб</w:t>
            </w:r>
            <w:r w:rsidR="00CC2D76"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09DA2"/>
            <w:vAlign w:val="center"/>
          </w:tcPr>
          <w:p w:rsidR="00063982" w:rsidRPr="00E3459C" w:rsidRDefault="00063982" w:rsidP="004E6954">
            <w:pPr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</w:pPr>
            <w:r w:rsidRPr="00E3459C"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  <w:t>Необходимые документы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409DA2"/>
          </w:tcPr>
          <w:p w:rsidR="00063982" w:rsidRPr="00E3459C" w:rsidRDefault="00063982" w:rsidP="004E6954">
            <w:pPr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</w:pPr>
            <w:r w:rsidRPr="00E3459C">
              <w:rPr>
                <w:rFonts w:ascii="Times New Roman" w:hAnsi="Times New Roman" w:cs="Times New Roman"/>
                <w:b/>
                <w:bCs/>
                <w:color w:val="FFFFFF"/>
                <w:sz w:val="22"/>
              </w:rPr>
              <w:t xml:space="preserve">Периодичность выплат </w:t>
            </w:r>
          </w:p>
        </w:tc>
      </w:tr>
      <w:tr w:rsidR="00063982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982" w:rsidRPr="00E3459C" w:rsidRDefault="00063982" w:rsidP="004E695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7A9" w:rsidRPr="00E3459C" w:rsidRDefault="00DA06A1" w:rsidP="007D4F84">
            <w:pPr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В</w:t>
            </w:r>
            <w:r w:rsidR="00063982" w:rsidRPr="00E3459C">
              <w:rPr>
                <w:rFonts w:ascii="Times New Roman" w:hAnsi="Times New Roman" w:cs="Times New Roman"/>
                <w:sz w:val="22"/>
              </w:rPr>
              <w:t xml:space="preserve"> связи с юбилейными да</w:t>
            </w:r>
            <w:r w:rsidR="006B537F" w:rsidRPr="00E3459C">
              <w:rPr>
                <w:rFonts w:ascii="Times New Roman" w:hAnsi="Times New Roman" w:cs="Times New Roman"/>
                <w:sz w:val="22"/>
              </w:rPr>
              <w:t xml:space="preserve">тами: женщин, мужчин  - 30, 40 лет </w:t>
            </w:r>
            <w:r w:rsidR="00063982" w:rsidRPr="00E3459C">
              <w:rPr>
                <w:rFonts w:ascii="Times New Roman" w:hAnsi="Times New Roman" w:cs="Times New Roman"/>
                <w:sz w:val="22"/>
              </w:rPr>
              <w:t>со дня рождения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413D" w:rsidRPr="0067413D" w:rsidRDefault="0067413D" w:rsidP="00CC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  <w:r w:rsidRPr="0067413D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5 000,0</w:t>
            </w:r>
          </w:p>
          <w:p w:rsidR="0067413D" w:rsidRPr="0067413D" w:rsidRDefault="0067413D" w:rsidP="00CC2D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  <w:r w:rsidRPr="0067413D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(пять тысяч)</w:t>
            </w:r>
            <w:r w:rsidR="00CC2D76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 xml:space="preserve"> руб.</w:t>
            </w:r>
          </w:p>
          <w:p w:rsidR="00F84955" w:rsidRPr="0067413D" w:rsidRDefault="00F84955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982" w:rsidRPr="00E3459C" w:rsidRDefault="00063982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Заявление</w:t>
            </w:r>
            <w:r w:rsidR="00FA6553" w:rsidRPr="00E3459C">
              <w:rPr>
                <w:rFonts w:ascii="Times New Roman" w:hAnsi="Times New Roman" w:cs="Times New Roman"/>
                <w:bCs/>
                <w:sz w:val="22"/>
              </w:rPr>
              <w:t xml:space="preserve"> от члена профсоюза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982" w:rsidRPr="00E3459C" w:rsidRDefault="00063982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По мере наступления юбилея</w:t>
            </w:r>
          </w:p>
        </w:tc>
      </w:tr>
      <w:tr w:rsidR="007576A3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7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6A3" w:rsidRPr="00E3459C" w:rsidRDefault="007576A3" w:rsidP="007576A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6A3" w:rsidRPr="00E3459C" w:rsidRDefault="00A85BEB" w:rsidP="007D4F84">
            <w:pPr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В связи с материальными затруднениями, обусловленными какими-то ситуациями или обстоятельствами (тяжелая болезнь, дорогостоящее лечение, протезирование зубов), стоимость лечения свыше 10 000,0 рублей  - в размере 50% от понесенных расходов, но не более 5000,0 (пять тысяч)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76A3" w:rsidRPr="00E3459C" w:rsidRDefault="00A85BEB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5</w:t>
            </w:r>
            <w:r w:rsidR="00F11438" w:rsidRPr="00E3459C">
              <w:rPr>
                <w:rFonts w:ascii="Times New Roman" w:hAnsi="Times New Roman" w:cs="Times New Roman"/>
                <w:bCs/>
                <w:sz w:val="22"/>
              </w:rPr>
              <w:t>0% от понесенных расходов, но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 xml:space="preserve"> не более</w:t>
            </w:r>
            <w:r w:rsidR="00CC2D76">
              <w:rPr>
                <w:rFonts w:ascii="Times New Roman" w:hAnsi="Times New Roman" w:cs="Times New Roman"/>
                <w:bCs/>
                <w:sz w:val="22"/>
              </w:rPr>
              <w:t xml:space="preserve">      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>5 000,0  (пять тысяч)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76A3" w:rsidRPr="00E3459C" w:rsidRDefault="00CC2D76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</w:t>
            </w:r>
            <w:r w:rsidR="007576A3" w:rsidRPr="00E3459C">
              <w:rPr>
                <w:rFonts w:ascii="Times New Roman" w:hAnsi="Times New Roman" w:cs="Times New Roman"/>
                <w:sz w:val="22"/>
              </w:rPr>
              <w:t>аявление от члена профсоюза</w:t>
            </w:r>
            <w:r>
              <w:rPr>
                <w:rFonts w:ascii="Times New Roman" w:hAnsi="Times New Roman" w:cs="Times New Roman"/>
                <w:sz w:val="22"/>
              </w:rPr>
              <w:t xml:space="preserve">, </w:t>
            </w:r>
            <w:r w:rsidR="007576A3" w:rsidRPr="00E3459C">
              <w:rPr>
                <w:rFonts w:ascii="Times New Roman" w:hAnsi="Times New Roman" w:cs="Times New Roman"/>
                <w:sz w:val="22"/>
              </w:rPr>
              <w:t>справки из медицинских учреждений, выписные эпикризы (копии) или договора, платежные документы (копии), подтверждающие расходы.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76A3" w:rsidRPr="00E3459C" w:rsidRDefault="007576A3" w:rsidP="00CC2D7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Периодичность определяется по решению профкома</w:t>
            </w:r>
          </w:p>
          <w:p w:rsidR="00B1162D" w:rsidRPr="00E3459C" w:rsidRDefault="00B1162D" w:rsidP="00CC2D76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063982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982" w:rsidRPr="00E3459C" w:rsidRDefault="00063982" w:rsidP="004E695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1173" w:rsidRPr="00E3459C" w:rsidRDefault="00781173" w:rsidP="00781173">
            <w:pPr>
              <w:spacing w:after="0" w:line="240" w:lineRule="auto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 xml:space="preserve">В связи со смертью членов семьи </w:t>
            </w:r>
            <w:proofErr w:type="gramStart"/>
            <w:r w:rsidRPr="00E3459C">
              <w:rPr>
                <w:rFonts w:ascii="Times New Roman" w:hAnsi="Times New Roman" w:cs="Times New Roman"/>
                <w:sz w:val="22"/>
              </w:rPr>
              <w:t>члена  профсоюза</w:t>
            </w:r>
            <w:proofErr w:type="gramEnd"/>
            <w:r w:rsidRPr="00E3459C">
              <w:rPr>
                <w:rFonts w:ascii="Times New Roman" w:hAnsi="Times New Roman" w:cs="Times New Roman"/>
                <w:sz w:val="22"/>
              </w:rPr>
              <w:t xml:space="preserve">. </w:t>
            </w:r>
          </w:p>
          <w:p w:rsidR="00063982" w:rsidRPr="00E3459C" w:rsidRDefault="00781173" w:rsidP="007811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К членам семьи относятся - супруг, супруга, дети, родители, родные братья, родные  сестры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982" w:rsidRPr="00E3459C" w:rsidRDefault="00753641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5</w:t>
            </w:r>
            <w:r w:rsidR="007629D1" w:rsidRPr="00E3459C">
              <w:rPr>
                <w:rFonts w:ascii="Times New Roman" w:hAnsi="Times New Roman" w:cs="Times New Roman"/>
                <w:bCs/>
                <w:sz w:val="22"/>
              </w:rPr>
              <w:t> 000,0</w:t>
            </w:r>
            <w:r w:rsidR="00CF20D0" w:rsidRPr="00E3459C">
              <w:rPr>
                <w:rFonts w:ascii="Times New Roman" w:hAnsi="Times New Roman" w:cs="Times New Roman"/>
                <w:bCs/>
                <w:sz w:val="22"/>
              </w:rPr>
              <w:t xml:space="preserve">   (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>пять</w:t>
            </w:r>
            <w:r w:rsidR="00CF20D0" w:rsidRPr="00E3459C">
              <w:rPr>
                <w:rFonts w:ascii="Times New Roman" w:hAnsi="Times New Roman" w:cs="Times New Roman"/>
                <w:bCs/>
                <w:sz w:val="22"/>
              </w:rPr>
              <w:t xml:space="preserve"> тысяч)</w:t>
            </w:r>
            <w:r w:rsidR="00CC2D76">
              <w:rPr>
                <w:rFonts w:ascii="Times New Roman" w:hAnsi="Times New Roman" w:cs="Times New Roman"/>
                <w:bCs/>
                <w:sz w:val="22"/>
              </w:rPr>
              <w:t xml:space="preserve">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982" w:rsidRPr="00E3459C" w:rsidRDefault="00063982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 xml:space="preserve">Заявление </w:t>
            </w:r>
            <w:r w:rsidR="00DA06A1" w:rsidRPr="00E3459C">
              <w:rPr>
                <w:rFonts w:ascii="Times New Roman" w:hAnsi="Times New Roman" w:cs="Times New Roman"/>
                <w:bCs/>
                <w:sz w:val="22"/>
              </w:rPr>
              <w:t>от члена профсоюза</w:t>
            </w:r>
            <w:r w:rsidRPr="00E3459C">
              <w:rPr>
                <w:rFonts w:ascii="Times New Roman" w:hAnsi="Times New Roman" w:cs="Times New Roman"/>
                <w:sz w:val="22"/>
              </w:rPr>
              <w:t>;</w:t>
            </w:r>
            <w:r w:rsidR="00990794" w:rsidRPr="00E3459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CC2D76">
              <w:rPr>
                <w:rFonts w:ascii="Times New Roman" w:hAnsi="Times New Roman" w:cs="Times New Roman"/>
                <w:sz w:val="22"/>
              </w:rPr>
              <w:t>к</w:t>
            </w:r>
            <w:r w:rsidRPr="00E3459C">
              <w:rPr>
                <w:rFonts w:ascii="Times New Roman" w:hAnsi="Times New Roman" w:cs="Times New Roman"/>
                <w:sz w:val="22"/>
              </w:rPr>
              <w:t>опия свидетельства о смерти;</w:t>
            </w:r>
            <w:r w:rsidR="00990794" w:rsidRPr="00E3459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CC2D76">
              <w:rPr>
                <w:rFonts w:ascii="Times New Roman" w:hAnsi="Times New Roman" w:cs="Times New Roman"/>
                <w:sz w:val="22"/>
              </w:rPr>
              <w:t>к</w:t>
            </w:r>
            <w:r w:rsidRPr="00E3459C">
              <w:rPr>
                <w:rFonts w:ascii="Times New Roman" w:hAnsi="Times New Roman" w:cs="Times New Roman"/>
                <w:sz w:val="22"/>
              </w:rPr>
              <w:t>опия документов, подтверждающих родство.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982" w:rsidRPr="00E3459C" w:rsidRDefault="00063982" w:rsidP="00CC2D7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По мере наступления юридического факта</w:t>
            </w:r>
          </w:p>
        </w:tc>
      </w:tr>
      <w:tr w:rsidR="009560E3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0E3" w:rsidRPr="00E3459C" w:rsidRDefault="009560E3" w:rsidP="009560E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0E3" w:rsidRPr="00E3459C" w:rsidRDefault="00F22F22" w:rsidP="00F22F22">
            <w:pPr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В связи с регистрацией брака члена профсоюза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60E3" w:rsidRPr="00E3459C" w:rsidRDefault="009560E3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5 000,0   (пять тысяч)</w:t>
            </w:r>
            <w:r w:rsidR="00CC2D76">
              <w:rPr>
                <w:rFonts w:ascii="Times New Roman" w:hAnsi="Times New Roman" w:cs="Times New Roman"/>
                <w:bCs/>
                <w:sz w:val="22"/>
              </w:rPr>
              <w:t xml:space="preserve">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0E3" w:rsidRPr="00E3459C" w:rsidRDefault="009560E3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Заявление от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 xml:space="preserve"> члена профсоюза</w:t>
            </w:r>
            <w:r w:rsidR="00CC2D76">
              <w:rPr>
                <w:rFonts w:ascii="Times New Roman" w:hAnsi="Times New Roman" w:cs="Times New Roman"/>
                <w:sz w:val="22"/>
              </w:rPr>
              <w:t>; к</w:t>
            </w:r>
            <w:r w:rsidRPr="00E3459C">
              <w:rPr>
                <w:rFonts w:ascii="Times New Roman" w:hAnsi="Times New Roman" w:cs="Times New Roman"/>
                <w:sz w:val="22"/>
              </w:rPr>
              <w:t>опия свидетельства о браке.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560E3" w:rsidRPr="00E3459C" w:rsidRDefault="009560E3" w:rsidP="00CC2D7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По мере  наступления юридического факта</w:t>
            </w:r>
          </w:p>
        </w:tc>
      </w:tr>
      <w:tr w:rsidR="00063982" w:rsidRPr="00E3459C" w:rsidTr="0032535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982" w:rsidRPr="00E3459C" w:rsidRDefault="00063982" w:rsidP="004E695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982" w:rsidRPr="00E3459C" w:rsidRDefault="00DA06A1" w:rsidP="00CC2D76">
            <w:pPr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В</w:t>
            </w:r>
            <w:r w:rsidR="00063982" w:rsidRPr="00E3459C">
              <w:rPr>
                <w:rFonts w:ascii="Times New Roman" w:hAnsi="Times New Roman" w:cs="Times New Roman"/>
                <w:sz w:val="22"/>
              </w:rPr>
              <w:t xml:space="preserve"> связи с наступлением неблагоприятных </w:t>
            </w:r>
            <w:r w:rsidR="00CC2D76" w:rsidRPr="00E3459C">
              <w:rPr>
                <w:rFonts w:ascii="Times New Roman" w:hAnsi="Times New Roman" w:cs="Times New Roman"/>
                <w:sz w:val="22"/>
              </w:rPr>
              <w:t>для работника</w:t>
            </w:r>
            <w:r w:rsidR="00CC2D76" w:rsidRPr="00E3459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063982" w:rsidRPr="00E3459C">
              <w:rPr>
                <w:rFonts w:ascii="Times New Roman" w:hAnsi="Times New Roman" w:cs="Times New Roman"/>
                <w:sz w:val="22"/>
              </w:rPr>
              <w:t>обстоятельств, к которым относится кража, пожар.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982" w:rsidRPr="00E3459C" w:rsidRDefault="00CF20D0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Не более</w:t>
            </w:r>
            <w:r w:rsidR="00CC2D76">
              <w:rPr>
                <w:rFonts w:ascii="Times New Roman" w:hAnsi="Times New Roman" w:cs="Times New Roman"/>
                <w:bCs/>
                <w:sz w:val="22"/>
              </w:rPr>
              <w:t xml:space="preserve">     </w:t>
            </w:r>
            <w:r w:rsidR="00B960A9" w:rsidRPr="00E3459C">
              <w:rPr>
                <w:rFonts w:ascii="Times New Roman" w:hAnsi="Times New Roman" w:cs="Times New Roman"/>
                <w:bCs/>
                <w:sz w:val="22"/>
              </w:rPr>
              <w:t xml:space="preserve">5 000,0 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>(пять тысяч)</w:t>
            </w:r>
            <w:r w:rsidR="00CC2D76">
              <w:rPr>
                <w:rFonts w:ascii="Times New Roman" w:hAnsi="Times New Roman" w:cs="Times New Roman"/>
                <w:bCs/>
                <w:sz w:val="22"/>
              </w:rPr>
              <w:t xml:space="preserve">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982" w:rsidRPr="00E3459C" w:rsidRDefault="00063982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 xml:space="preserve">Заявление </w:t>
            </w:r>
            <w:r w:rsidR="00DA06A1" w:rsidRPr="00E3459C">
              <w:rPr>
                <w:rFonts w:ascii="Times New Roman" w:hAnsi="Times New Roman" w:cs="Times New Roman"/>
                <w:bCs/>
                <w:sz w:val="22"/>
              </w:rPr>
              <w:t>от члена профсоюза</w:t>
            </w:r>
            <w:r w:rsidRPr="00E3459C">
              <w:rPr>
                <w:rFonts w:ascii="Times New Roman" w:hAnsi="Times New Roman" w:cs="Times New Roman"/>
                <w:sz w:val="22"/>
              </w:rPr>
              <w:t>;</w:t>
            </w:r>
            <w:r w:rsidR="00990794" w:rsidRPr="00E3459C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CC2D76">
              <w:rPr>
                <w:rFonts w:ascii="Times New Roman" w:hAnsi="Times New Roman" w:cs="Times New Roman"/>
                <w:sz w:val="22"/>
              </w:rPr>
              <w:t>к</w:t>
            </w:r>
            <w:r w:rsidRPr="00E3459C">
              <w:rPr>
                <w:rFonts w:ascii="Times New Roman" w:hAnsi="Times New Roman" w:cs="Times New Roman"/>
                <w:sz w:val="22"/>
              </w:rPr>
              <w:t>опия справки из соответствую</w:t>
            </w:r>
            <w:r w:rsidR="00D10536">
              <w:rPr>
                <w:rFonts w:ascii="Times New Roman" w:hAnsi="Times New Roman" w:cs="Times New Roman"/>
                <w:sz w:val="22"/>
              </w:rPr>
              <w:t>-</w:t>
            </w:r>
            <w:proofErr w:type="spellStart"/>
            <w:r w:rsidRPr="00E3459C">
              <w:rPr>
                <w:rFonts w:ascii="Times New Roman" w:hAnsi="Times New Roman" w:cs="Times New Roman"/>
                <w:sz w:val="22"/>
              </w:rPr>
              <w:t>щего</w:t>
            </w:r>
            <w:proofErr w:type="spellEnd"/>
            <w:r w:rsidRPr="00E3459C">
              <w:rPr>
                <w:rFonts w:ascii="Times New Roman" w:hAnsi="Times New Roman" w:cs="Times New Roman"/>
                <w:sz w:val="22"/>
              </w:rPr>
              <w:t xml:space="preserve"> учреждения, </w:t>
            </w:r>
            <w:proofErr w:type="spellStart"/>
            <w:r w:rsidRPr="00E3459C">
              <w:rPr>
                <w:rFonts w:ascii="Times New Roman" w:hAnsi="Times New Roman" w:cs="Times New Roman"/>
                <w:sz w:val="22"/>
              </w:rPr>
              <w:t>зарегистриро</w:t>
            </w:r>
            <w:r w:rsidR="00D10536">
              <w:rPr>
                <w:rFonts w:ascii="Times New Roman" w:hAnsi="Times New Roman" w:cs="Times New Roman"/>
                <w:sz w:val="22"/>
              </w:rPr>
              <w:t>-</w:t>
            </w:r>
            <w:r w:rsidRPr="00E3459C">
              <w:rPr>
                <w:rFonts w:ascii="Times New Roman" w:hAnsi="Times New Roman" w:cs="Times New Roman"/>
                <w:sz w:val="22"/>
              </w:rPr>
              <w:t>вавшего</w:t>
            </w:r>
            <w:proofErr w:type="spellEnd"/>
            <w:r w:rsidRPr="00E3459C">
              <w:rPr>
                <w:rFonts w:ascii="Times New Roman" w:hAnsi="Times New Roman" w:cs="Times New Roman"/>
                <w:sz w:val="22"/>
              </w:rPr>
              <w:t xml:space="preserve"> данный факт.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982" w:rsidRPr="00E3459C" w:rsidRDefault="00063982" w:rsidP="00CC2D7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Периодичность определяется по решению профкома</w:t>
            </w:r>
          </w:p>
        </w:tc>
      </w:tr>
      <w:tr w:rsidR="00063982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3982" w:rsidRPr="00E3459C" w:rsidRDefault="003342EF" w:rsidP="004E695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982" w:rsidRPr="00E3459C" w:rsidRDefault="00623E1B" w:rsidP="008156DB">
            <w:pPr>
              <w:numPr>
                <w:ilvl w:val="0"/>
                <w:numId w:val="37"/>
              </w:num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В</w:t>
            </w:r>
            <w:r w:rsidR="00063982" w:rsidRPr="00E3459C">
              <w:rPr>
                <w:rFonts w:ascii="Times New Roman" w:hAnsi="Times New Roman" w:cs="Times New Roman"/>
                <w:sz w:val="22"/>
              </w:rPr>
              <w:t xml:space="preserve"> случае смерти члена профсоюза на погребение </w:t>
            </w: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8156DB" w:rsidRPr="00E3459C" w:rsidRDefault="008156DB" w:rsidP="008156D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3982" w:rsidRPr="00E3459C" w:rsidRDefault="00BF5DA3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lastRenderedPageBreak/>
              <w:t>20 000,</w:t>
            </w:r>
            <w:r w:rsidR="004D0603" w:rsidRPr="00E3459C">
              <w:rPr>
                <w:rFonts w:ascii="Times New Roman" w:hAnsi="Times New Roman" w:cs="Times New Roman"/>
                <w:bCs/>
                <w:sz w:val="22"/>
              </w:rPr>
              <w:t>0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54351E" w:rsidRPr="00E3459C">
              <w:rPr>
                <w:rFonts w:ascii="Times New Roman" w:hAnsi="Times New Roman" w:cs="Times New Roman"/>
                <w:bCs/>
                <w:sz w:val="22"/>
              </w:rPr>
              <w:t xml:space="preserve">   (двадцать тысяч)</w:t>
            </w:r>
            <w:r w:rsidR="00CC2D76">
              <w:rPr>
                <w:rFonts w:ascii="Times New Roman" w:hAnsi="Times New Roman" w:cs="Times New Roman"/>
                <w:bCs/>
                <w:sz w:val="22"/>
              </w:rPr>
              <w:t xml:space="preserve">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30668" w:rsidRPr="00E3459C" w:rsidRDefault="00930668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Заявление от члена</w:t>
            </w:r>
            <w:r w:rsidR="00063982" w:rsidRPr="00E3459C">
              <w:rPr>
                <w:rFonts w:ascii="Times New Roman" w:hAnsi="Times New Roman" w:cs="Times New Roman"/>
                <w:bCs/>
                <w:sz w:val="22"/>
              </w:rPr>
              <w:t xml:space="preserve"> семьи</w:t>
            </w:r>
            <w:r w:rsidR="009B33CC" w:rsidRPr="00E3459C">
              <w:rPr>
                <w:rFonts w:ascii="Times New Roman" w:hAnsi="Times New Roman" w:cs="Times New Roman"/>
                <w:bCs/>
                <w:sz w:val="22"/>
              </w:rPr>
              <w:t xml:space="preserve"> (супруг, дети, родители, 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 xml:space="preserve">родные </w:t>
            </w:r>
            <w:r w:rsidR="009B33CC" w:rsidRPr="00E3459C">
              <w:rPr>
                <w:rFonts w:ascii="Times New Roman" w:hAnsi="Times New Roman" w:cs="Times New Roman"/>
                <w:bCs/>
                <w:sz w:val="22"/>
              </w:rPr>
              <w:t>братья и сестры)</w:t>
            </w:r>
            <w:r w:rsidR="00063982" w:rsidRPr="00E3459C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  <w:r w:rsidR="00DA06A1" w:rsidRPr="00E3459C">
              <w:rPr>
                <w:rFonts w:ascii="Times New Roman" w:hAnsi="Times New Roman" w:cs="Times New Roman"/>
                <w:bCs/>
                <w:sz w:val="22"/>
              </w:rPr>
              <w:t>члена профсоюза</w:t>
            </w:r>
            <w:r w:rsidR="00063982" w:rsidRPr="00E3459C">
              <w:rPr>
                <w:rFonts w:ascii="Times New Roman" w:hAnsi="Times New Roman" w:cs="Times New Roman"/>
                <w:bCs/>
                <w:sz w:val="22"/>
              </w:rPr>
              <w:t xml:space="preserve">, 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>первым обратившимся в профсоюзную организацию. С суммы материальной помощи удерживается НДФЛ.</w:t>
            </w:r>
          </w:p>
          <w:p w:rsidR="00063982" w:rsidRPr="00E3459C" w:rsidRDefault="00930668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 xml:space="preserve">Документы, необходимые для получения материальной помощи: заявление 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lastRenderedPageBreak/>
              <w:t>родственника, копия свидетельства о смерти, копия документа, подтверждающего степень родства (свидетельство о рождении, свидетельство о браке и пр.).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982" w:rsidRPr="00E3459C" w:rsidRDefault="00063982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lastRenderedPageBreak/>
              <w:t>Единожды</w:t>
            </w:r>
          </w:p>
        </w:tc>
      </w:tr>
      <w:tr w:rsidR="00C538F3" w:rsidRPr="00E3459C" w:rsidTr="007811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8F3" w:rsidRPr="00E3459C" w:rsidRDefault="00C538F3" w:rsidP="00C538F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8F3" w:rsidRPr="00E3459C" w:rsidRDefault="00C538F3" w:rsidP="00FC3710">
            <w:pPr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В связи с рождением</w:t>
            </w:r>
            <w:r w:rsidR="006231F7" w:rsidRPr="00E3459C">
              <w:rPr>
                <w:rFonts w:ascii="Times New Roman" w:hAnsi="Times New Roman" w:cs="Times New Roman"/>
                <w:bCs/>
                <w:sz w:val="22"/>
              </w:rPr>
              <w:t>\усыновлением</w:t>
            </w:r>
            <w:r w:rsidRPr="00E3459C">
              <w:rPr>
                <w:rFonts w:ascii="Times New Roman" w:hAnsi="Times New Roman" w:cs="Times New Roman"/>
                <w:bCs/>
                <w:sz w:val="22"/>
              </w:rPr>
              <w:t xml:space="preserve"> ребенка у члена профсоюза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8F3" w:rsidRPr="00E3459C" w:rsidRDefault="00C538F3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5 000,0   (пять тысяч)</w:t>
            </w:r>
            <w:r w:rsidR="00CC2D76">
              <w:rPr>
                <w:rFonts w:ascii="Times New Roman" w:hAnsi="Times New Roman" w:cs="Times New Roman"/>
                <w:bCs/>
                <w:sz w:val="22"/>
              </w:rPr>
              <w:t xml:space="preserve">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71AC" w:rsidRPr="00E3459C" w:rsidRDefault="00C538F3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 xml:space="preserve">Заявление от члена профсоюза; </w:t>
            </w:r>
            <w:r w:rsidR="00CC2D76">
              <w:rPr>
                <w:rFonts w:ascii="Times New Roman" w:hAnsi="Times New Roman" w:cs="Times New Roman"/>
                <w:sz w:val="22"/>
              </w:rPr>
              <w:t>свидетельство</w:t>
            </w:r>
            <w:r w:rsidRPr="00E3459C">
              <w:rPr>
                <w:rFonts w:ascii="Times New Roman" w:hAnsi="Times New Roman" w:cs="Times New Roman"/>
                <w:sz w:val="22"/>
              </w:rPr>
              <w:t xml:space="preserve"> о рождении</w:t>
            </w:r>
            <w:r w:rsidR="008C73D8" w:rsidRPr="00E3459C">
              <w:rPr>
                <w:rFonts w:ascii="Times New Roman" w:hAnsi="Times New Roman" w:cs="Times New Roman"/>
                <w:sz w:val="22"/>
              </w:rPr>
              <w:t>\усыновлении</w:t>
            </w:r>
            <w:r w:rsidRPr="00E3459C">
              <w:rPr>
                <w:rFonts w:ascii="Times New Roman" w:hAnsi="Times New Roman" w:cs="Times New Roman"/>
                <w:sz w:val="22"/>
              </w:rPr>
              <w:t xml:space="preserve"> ребенка (копия).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38F3" w:rsidRPr="00E3459C" w:rsidRDefault="00C538F3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По мере наступления юридического факта</w:t>
            </w:r>
          </w:p>
        </w:tc>
      </w:tr>
      <w:tr w:rsidR="00C538F3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38F3" w:rsidRPr="00E3459C" w:rsidRDefault="00F43E5E" w:rsidP="00C538F3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2B30" w:rsidRDefault="00553265" w:rsidP="00761E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553265">
              <w:rPr>
                <w:rFonts w:ascii="Times New Roman" w:hAnsi="Times New Roman" w:cs="Times New Roman"/>
                <w:sz w:val="22"/>
              </w:rPr>
              <w:t>В связи с посещением тренажерного зала (за исключением спортзалов на территории предприятия и спорткомплексов, с которыми заключен договор с ППО Б</w:t>
            </w:r>
            <w:r w:rsidR="00CC2D76">
              <w:rPr>
                <w:rFonts w:ascii="Times New Roman" w:hAnsi="Times New Roman" w:cs="Times New Roman"/>
                <w:sz w:val="22"/>
              </w:rPr>
              <w:t>КП) Выплачивается ежеквартально</w:t>
            </w:r>
          </w:p>
          <w:p w:rsidR="00A12B30" w:rsidRDefault="00A12B30" w:rsidP="00761E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A12B30" w:rsidRDefault="00A12B30" w:rsidP="00761E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</w:p>
          <w:p w:rsidR="00C538F3" w:rsidRPr="00E3459C" w:rsidRDefault="00553265" w:rsidP="00761E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553265">
              <w:rPr>
                <w:rFonts w:ascii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38F3" w:rsidRPr="00E3459C" w:rsidRDefault="00CC2D76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до 500 (пятьсот) руб.</w:t>
            </w:r>
            <w:r w:rsidR="00553265" w:rsidRPr="00553265">
              <w:rPr>
                <w:rFonts w:ascii="Times New Roman" w:hAnsi="Times New Roman" w:cs="Times New Roman"/>
                <w:bCs/>
                <w:sz w:val="22"/>
              </w:rPr>
              <w:t xml:space="preserve"> за месяц посещения тренажер</w:t>
            </w:r>
            <w:r w:rsidR="00E22BC1">
              <w:rPr>
                <w:rFonts w:ascii="Times New Roman" w:hAnsi="Times New Roman" w:cs="Times New Roman"/>
                <w:bCs/>
                <w:sz w:val="22"/>
              </w:rPr>
              <w:t>-</w:t>
            </w:r>
            <w:proofErr w:type="spellStart"/>
            <w:r w:rsidR="00553265" w:rsidRPr="00553265">
              <w:rPr>
                <w:rFonts w:ascii="Times New Roman" w:hAnsi="Times New Roman" w:cs="Times New Roman"/>
                <w:bCs/>
                <w:sz w:val="22"/>
              </w:rPr>
              <w:t>ного</w:t>
            </w:r>
            <w:proofErr w:type="spellEnd"/>
            <w:r w:rsidR="00553265" w:rsidRPr="00553265">
              <w:rPr>
                <w:rFonts w:ascii="Times New Roman" w:hAnsi="Times New Roman" w:cs="Times New Roman"/>
                <w:bCs/>
                <w:sz w:val="22"/>
              </w:rPr>
              <w:t xml:space="preserve"> зала.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1EBA" w:rsidRPr="00761EBA" w:rsidRDefault="00761EBA" w:rsidP="00CC2D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  <w:r w:rsidRPr="00761EBA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Заявление от члена профсоюза;</w:t>
            </w:r>
          </w:p>
          <w:p w:rsidR="00761EBA" w:rsidRPr="00761EBA" w:rsidRDefault="00CC2D76" w:rsidP="00CC2D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а</w:t>
            </w:r>
            <w:r w:rsidR="00761EBA" w:rsidRPr="00761EBA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бонемент (справка) на посещение тренажерного/фитнес зала, выписанный на члена профсоюза;</w:t>
            </w:r>
          </w:p>
          <w:p w:rsidR="00C538F3" w:rsidRPr="00761EBA" w:rsidRDefault="00CC2D76" w:rsidP="00CC2D7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д</w:t>
            </w:r>
            <w:r w:rsidR="00761EBA" w:rsidRPr="00761EBA">
              <w:rPr>
                <w:rFonts w:ascii="Times New Roman" w:eastAsia="Times New Roman" w:hAnsi="Times New Roman" w:cs="Times New Roman"/>
                <w:color w:val="000000"/>
                <w:sz w:val="22"/>
                <w:lang w:eastAsia="ru-RU"/>
              </w:rPr>
              <w:t>оговор с тренажерным залом и документ, подтверждающий оплату, расходы члена профсоюза на приобретение абонемента.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38F3" w:rsidRPr="00E3459C" w:rsidRDefault="00CC2D76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>
              <w:rPr>
                <w:rFonts w:ascii="Times New Roman" w:hAnsi="Times New Roman" w:cs="Times New Roman"/>
                <w:bCs/>
                <w:sz w:val="22"/>
              </w:rPr>
              <w:t>Один раз в квартал</w:t>
            </w:r>
          </w:p>
        </w:tc>
      </w:tr>
      <w:tr w:rsidR="008B69A9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9A9" w:rsidRPr="00E3459C" w:rsidRDefault="008B69A9" w:rsidP="008B69A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9A9" w:rsidRPr="00E3459C" w:rsidRDefault="008B69A9" w:rsidP="008B69A9">
            <w:pPr>
              <w:jc w:val="both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В связи с выходом на пенсию впервые или увольнением по состоянию здоровья (со</w:t>
            </w:r>
            <w:r w:rsidR="00CC2D76">
              <w:rPr>
                <w:rFonts w:ascii="Times New Roman" w:hAnsi="Times New Roman" w:cs="Times New Roman"/>
                <w:sz w:val="22"/>
              </w:rPr>
              <w:t>гласно медицинскому заключению)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9A9" w:rsidRPr="00E3459C" w:rsidRDefault="00BF2DE6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bCs/>
                <w:sz w:val="22"/>
              </w:rPr>
              <w:t>5 000,0   (пять тысяч)</w:t>
            </w:r>
            <w:r w:rsidR="00CC2D76">
              <w:rPr>
                <w:rFonts w:ascii="Times New Roman" w:hAnsi="Times New Roman" w:cs="Times New Roman"/>
                <w:bCs/>
                <w:sz w:val="22"/>
              </w:rPr>
              <w:t xml:space="preserve">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9A9" w:rsidRPr="00E3459C" w:rsidRDefault="008B69A9" w:rsidP="00CC2D76">
            <w:pPr>
              <w:jc w:val="center"/>
              <w:rPr>
                <w:rFonts w:ascii="Times New Roman" w:hAnsi="Times New Roman" w:cs="Times New Roman"/>
                <w:bCs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Заявление от члена профсоюза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69A9" w:rsidRPr="00E3459C" w:rsidRDefault="008B69A9" w:rsidP="00CC2D7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Единожды</w:t>
            </w:r>
          </w:p>
        </w:tc>
      </w:tr>
      <w:tr w:rsidR="00563379" w:rsidRPr="00E3459C" w:rsidTr="00D7255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3379" w:rsidRPr="00E3459C" w:rsidRDefault="00563379" w:rsidP="00563379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3459C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3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792A" w:rsidRPr="0049792A" w:rsidRDefault="0049792A" w:rsidP="0049792A">
            <w:pPr>
              <w:rPr>
                <w:rFonts w:ascii="Times New Roman" w:hAnsi="Times New Roman" w:cs="Times New Roman"/>
                <w:sz w:val="22"/>
              </w:rPr>
            </w:pPr>
            <w:r w:rsidRPr="0049792A">
              <w:rPr>
                <w:rFonts w:ascii="Times New Roman" w:hAnsi="Times New Roman" w:cs="Times New Roman"/>
                <w:sz w:val="22"/>
              </w:rPr>
              <w:t>Оказание единовременной материальной помощи следующим категориям:</w:t>
            </w:r>
          </w:p>
          <w:p w:rsidR="00CC2D76" w:rsidRDefault="0049792A" w:rsidP="00CC2D76">
            <w:pPr>
              <w:rPr>
                <w:rFonts w:ascii="Times New Roman" w:hAnsi="Times New Roman" w:cs="Times New Roman"/>
                <w:sz w:val="22"/>
              </w:rPr>
            </w:pPr>
            <w:r w:rsidRPr="0049792A">
              <w:rPr>
                <w:rFonts w:ascii="Times New Roman" w:hAnsi="Times New Roman" w:cs="Times New Roman"/>
                <w:sz w:val="22"/>
              </w:rPr>
              <w:t>мобилизованный сотрудник - член профсоюза;</w:t>
            </w:r>
          </w:p>
          <w:p w:rsidR="00563379" w:rsidRPr="00E3459C" w:rsidRDefault="0049792A" w:rsidP="00CC2D76">
            <w:pPr>
              <w:rPr>
                <w:rFonts w:ascii="Times New Roman" w:hAnsi="Times New Roman" w:cs="Times New Roman"/>
                <w:sz w:val="22"/>
              </w:rPr>
            </w:pPr>
            <w:r w:rsidRPr="0049792A">
              <w:rPr>
                <w:rFonts w:ascii="Times New Roman" w:hAnsi="Times New Roman" w:cs="Times New Roman"/>
                <w:sz w:val="22"/>
              </w:rPr>
              <w:t>со</w:t>
            </w:r>
            <w:r w:rsidR="00CC2D76">
              <w:rPr>
                <w:rFonts w:ascii="Times New Roman" w:hAnsi="Times New Roman" w:cs="Times New Roman"/>
                <w:sz w:val="22"/>
              </w:rPr>
              <w:t>трудник - член профсоюза, у которого</w:t>
            </w:r>
            <w:r w:rsidRPr="0049792A">
              <w:rPr>
                <w:rFonts w:ascii="Times New Roman" w:hAnsi="Times New Roman" w:cs="Times New Roman"/>
                <w:sz w:val="22"/>
              </w:rPr>
              <w:t xml:space="preserve"> мобилизовали члена семьи: мужа, жену, сына, дочь, отца, мать.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379" w:rsidRPr="00E3459C" w:rsidRDefault="0049792A" w:rsidP="00CC2D7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49792A">
              <w:rPr>
                <w:rFonts w:ascii="Times New Roman" w:hAnsi="Times New Roman" w:cs="Times New Roman"/>
                <w:sz w:val="22"/>
              </w:rPr>
              <w:t>10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CC2D76">
              <w:rPr>
                <w:rFonts w:ascii="Times New Roman" w:hAnsi="Times New Roman" w:cs="Times New Roman"/>
                <w:sz w:val="22"/>
              </w:rPr>
              <w:t>000,0 (десять тысяч) руб.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3379" w:rsidRPr="00E3459C" w:rsidRDefault="00CC2D76" w:rsidP="00CC2D7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Заявление от члена профсоюза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3379" w:rsidRPr="00E3459C" w:rsidRDefault="00ED384A" w:rsidP="00CC2D76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ED384A">
              <w:rPr>
                <w:rFonts w:ascii="Times New Roman" w:hAnsi="Times New Roman" w:cs="Times New Roman"/>
                <w:sz w:val="22"/>
              </w:rPr>
              <w:t>Единожды</w:t>
            </w:r>
          </w:p>
        </w:tc>
      </w:tr>
    </w:tbl>
    <w:p w:rsidR="00670E1B" w:rsidRPr="00E3459C" w:rsidRDefault="00670E1B" w:rsidP="00063982">
      <w:pPr>
        <w:jc w:val="center"/>
        <w:rPr>
          <w:rFonts w:ascii="Times New Roman" w:hAnsi="Times New Roman" w:cs="Times New Roman"/>
          <w:i/>
          <w:sz w:val="22"/>
        </w:rPr>
      </w:pPr>
    </w:p>
    <w:p w:rsidR="008A752D" w:rsidRDefault="008A752D" w:rsidP="00063982">
      <w:pPr>
        <w:jc w:val="center"/>
        <w:rPr>
          <w:i/>
        </w:rPr>
      </w:pPr>
    </w:p>
    <w:p w:rsidR="008A752D" w:rsidRDefault="008A752D" w:rsidP="00063982">
      <w:pPr>
        <w:jc w:val="center"/>
        <w:rPr>
          <w:i/>
        </w:rPr>
      </w:pPr>
    </w:p>
    <w:p w:rsidR="00CC2D76" w:rsidRDefault="00CC2D76" w:rsidP="00063982">
      <w:pPr>
        <w:jc w:val="center"/>
        <w:rPr>
          <w:i/>
        </w:rPr>
      </w:pPr>
    </w:p>
    <w:p w:rsidR="00CC2D76" w:rsidRDefault="00CC2D76" w:rsidP="00063982">
      <w:pPr>
        <w:jc w:val="center"/>
        <w:rPr>
          <w:i/>
        </w:rPr>
      </w:pPr>
      <w:bookmarkStart w:id="3" w:name="_GoBack"/>
      <w:bookmarkEnd w:id="3"/>
    </w:p>
    <w:p w:rsidR="00140B36" w:rsidRDefault="00140B36" w:rsidP="00063982">
      <w:pPr>
        <w:jc w:val="center"/>
        <w:rPr>
          <w:i/>
        </w:rPr>
      </w:pP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3"/>
        <w:gridCol w:w="731"/>
        <w:gridCol w:w="4815"/>
        <w:gridCol w:w="10"/>
      </w:tblGrid>
      <w:tr w:rsidR="00670E1B" w:rsidTr="00670E1B">
        <w:trPr>
          <w:gridAfter w:val="1"/>
          <w:wAfter w:w="10" w:type="dxa"/>
        </w:trPr>
        <w:tc>
          <w:tcPr>
            <w:tcW w:w="4814" w:type="dxa"/>
            <w:gridSpan w:val="2"/>
          </w:tcPr>
          <w:p w:rsidR="00670E1B" w:rsidRDefault="00670E1B" w:rsidP="004668E1">
            <w:pPr>
              <w:jc w:val="center"/>
              <w:rPr>
                <w:i/>
              </w:rPr>
            </w:pPr>
          </w:p>
        </w:tc>
        <w:tc>
          <w:tcPr>
            <w:tcW w:w="4815" w:type="dxa"/>
          </w:tcPr>
          <w:p w:rsidR="00C87756" w:rsidRDefault="00670E1B" w:rsidP="00670E1B">
            <w:pPr>
              <w:ind w:right="-48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                </w:t>
            </w:r>
          </w:p>
          <w:p w:rsidR="00670E1B" w:rsidRPr="00670E1B" w:rsidRDefault="00670E1B" w:rsidP="00670E1B">
            <w:pPr>
              <w:ind w:right="-483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r w:rsidRPr="00670E1B">
              <w:rPr>
                <w:i/>
                <w:sz w:val="20"/>
                <w:szCs w:val="20"/>
              </w:rPr>
              <w:t xml:space="preserve">Приложение № </w:t>
            </w:r>
            <w:r>
              <w:rPr>
                <w:i/>
                <w:sz w:val="20"/>
                <w:szCs w:val="20"/>
              </w:rPr>
              <w:t>2</w:t>
            </w:r>
            <w:r w:rsidRPr="00670E1B">
              <w:rPr>
                <w:i/>
                <w:sz w:val="20"/>
                <w:szCs w:val="20"/>
              </w:rPr>
              <w:t xml:space="preserve"> к Положению</w:t>
            </w:r>
          </w:p>
          <w:p w:rsidR="00670E1B" w:rsidRDefault="00670E1B" w:rsidP="00670E1B">
            <w:pPr>
              <w:jc w:val="right"/>
              <w:rPr>
                <w:i/>
                <w:sz w:val="20"/>
                <w:szCs w:val="20"/>
              </w:rPr>
            </w:pPr>
            <w:r w:rsidRPr="00670E1B">
              <w:rPr>
                <w:i/>
                <w:sz w:val="20"/>
                <w:szCs w:val="20"/>
              </w:rPr>
              <w:t>«Об оказании материальной помощи</w:t>
            </w:r>
            <w:r>
              <w:rPr>
                <w:i/>
                <w:sz w:val="20"/>
                <w:szCs w:val="20"/>
              </w:rPr>
              <w:t xml:space="preserve"> членам </w:t>
            </w:r>
            <w:proofErr w:type="gramStart"/>
            <w:r>
              <w:rPr>
                <w:i/>
                <w:sz w:val="20"/>
                <w:szCs w:val="20"/>
              </w:rPr>
              <w:t>профсоюза</w:t>
            </w:r>
            <w:r w:rsidR="00536F05">
              <w:rPr>
                <w:i/>
                <w:sz w:val="20"/>
                <w:szCs w:val="20"/>
              </w:rPr>
              <w:t xml:space="preserve"> </w:t>
            </w:r>
            <w:r w:rsidRPr="00670E1B">
              <w:rPr>
                <w:i/>
                <w:sz w:val="20"/>
                <w:szCs w:val="20"/>
              </w:rPr>
              <w:t xml:space="preserve"> ППО</w:t>
            </w:r>
            <w:proofErr w:type="gramEnd"/>
            <w:r w:rsidRPr="00670E1B">
              <w:rPr>
                <w:i/>
                <w:sz w:val="20"/>
                <w:szCs w:val="20"/>
              </w:rPr>
              <w:t xml:space="preserve"> ООО «</w:t>
            </w:r>
            <w:r w:rsidR="007317E2">
              <w:rPr>
                <w:i/>
                <w:sz w:val="20"/>
                <w:szCs w:val="20"/>
              </w:rPr>
              <w:t>БИАКСПЛЕН</w:t>
            </w:r>
            <w:r w:rsidRPr="00670E1B">
              <w:rPr>
                <w:i/>
                <w:sz w:val="20"/>
                <w:szCs w:val="20"/>
              </w:rPr>
              <w:t>»</w:t>
            </w:r>
          </w:p>
          <w:p w:rsidR="00670E1B" w:rsidRDefault="00670E1B" w:rsidP="00670E1B">
            <w:pPr>
              <w:jc w:val="center"/>
              <w:rPr>
                <w:i/>
              </w:rPr>
            </w:pPr>
          </w:p>
        </w:tc>
      </w:tr>
      <w:tr w:rsidR="004261D1" w:rsidRPr="004261D1" w:rsidTr="00CF1016">
        <w:tc>
          <w:tcPr>
            <w:tcW w:w="4083" w:type="dxa"/>
          </w:tcPr>
          <w:p w:rsidR="004261D1" w:rsidRDefault="004261D1" w:rsidP="004261D1">
            <w:pPr>
              <w:jc w:val="center"/>
              <w:rPr>
                <w:i/>
              </w:rPr>
            </w:pPr>
          </w:p>
        </w:tc>
        <w:tc>
          <w:tcPr>
            <w:tcW w:w="5556" w:type="dxa"/>
            <w:gridSpan w:val="3"/>
          </w:tcPr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В ППО ООО «БИАКСПЛЕН» 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proofErr w:type="spellStart"/>
            <w:r w:rsidRPr="007317E2">
              <w:rPr>
                <w:sz w:val="24"/>
                <w:szCs w:val="24"/>
              </w:rPr>
              <w:t>Нефтегазстройпрофсоюза</w:t>
            </w:r>
            <w:proofErr w:type="spellEnd"/>
            <w:r w:rsidRPr="007317E2">
              <w:rPr>
                <w:sz w:val="24"/>
                <w:szCs w:val="24"/>
              </w:rPr>
              <w:t xml:space="preserve"> России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от ______________________________________</w:t>
            </w:r>
          </w:p>
          <w:p w:rsidR="007317E2" w:rsidRPr="005463B1" w:rsidRDefault="007317E2" w:rsidP="007317E2">
            <w:pPr>
              <w:rPr>
                <w:sz w:val="20"/>
                <w:szCs w:val="20"/>
              </w:rPr>
            </w:pPr>
            <w:r w:rsidRPr="005463B1">
              <w:rPr>
                <w:sz w:val="20"/>
                <w:szCs w:val="20"/>
              </w:rPr>
              <w:t>(фамилия, имя, отчество работника)</w:t>
            </w:r>
          </w:p>
          <w:p w:rsidR="007317E2" w:rsidRPr="007317E2" w:rsidRDefault="00B0339F" w:rsidP="0073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Подразделение ___</w:t>
            </w:r>
            <w:r w:rsidR="007317E2" w:rsidRPr="007317E2">
              <w:rPr>
                <w:sz w:val="24"/>
                <w:szCs w:val="24"/>
              </w:rPr>
              <w:t>_______________________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Дата рождения___________________________</w:t>
            </w:r>
          </w:p>
          <w:p w:rsidR="007317E2" w:rsidRDefault="007317E2" w:rsidP="007317E2">
            <w:pPr>
              <w:rPr>
                <w:sz w:val="24"/>
                <w:szCs w:val="24"/>
              </w:rPr>
            </w:pPr>
            <w:proofErr w:type="gramStart"/>
            <w:r w:rsidRPr="007317E2">
              <w:rPr>
                <w:sz w:val="24"/>
                <w:szCs w:val="24"/>
              </w:rPr>
              <w:t>Паспорт:  серия</w:t>
            </w:r>
            <w:proofErr w:type="gramEnd"/>
            <w:r w:rsidRPr="007317E2">
              <w:rPr>
                <w:sz w:val="24"/>
                <w:szCs w:val="24"/>
              </w:rPr>
              <w:t xml:space="preserve">  </w:t>
            </w:r>
            <w:r w:rsidR="000164E2">
              <w:rPr>
                <w:sz w:val="24"/>
                <w:szCs w:val="24"/>
              </w:rPr>
              <w:t>__________       №__________</w:t>
            </w:r>
            <w:r w:rsidRPr="007317E2">
              <w:rPr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</w:rPr>
              <w:t xml:space="preserve">     Код </w:t>
            </w:r>
            <w:proofErr w:type="spellStart"/>
            <w:r>
              <w:rPr>
                <w:sz w:val="24"/>
                <w:szCs w:val="24"/>
              </w:rPr>
              <w:t>подр</w:t>
            </w:r>
            <w:proofErr w:type="spellEnd"/>
            <w:r>
              <w:rPr>
                <w:sz w:val="24"/>
                <w:szCs w:val="24"/>
              </w:rPr>
              <w:t xml:space="preserve">. _________________                </w:t>
            </w:r>
          </w:p>
          <w:p w:rsid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Дата выдачи____________                            Кем выдан: </w:t>
            </w:r>
            <w:r w:rsidR="00AB7985">
              <w:rPr>
                <w:sz w:val="24"/>
                <w:szCs w:val="24"/>
              </w:rPr>
              <w:t>_____________________________</w:t>
            </w:r>
          </w:p>
          <w:p w:rsidR="00AB7985" w:rsidRPr="007317E2" w:rsidRDefault="00AB7985" w:rsidP="007317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Зарегистрирован по </w:t>
            </w:r>
            <w:proofErr w:type="gramStart"/>
            <w:r w:rsidRPr="007317E2">
              <w:rPr>
                <w:sz w:val="24"/>
                <w:szCs w:val="24"/>
              </w:rPr>
              <w:t>адресу:_</w:t>
            </w:r>
            <w:proofErr w:type="gramEnd"/>
            <w:r w:rsidRPr="007317E2">
              <w:rPr>
                <w:sz w:val="24"/>
                <w:szCs w:val="24"/>
              </w:rPr>
              <w:t>_______________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________________________________________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_________</w:t>
            </w:r>
            <w:r>
              <w:rPr>
                <w:sz w:val="24"/>
                <w:szCs w:val="24"/>
              </w:rPr>
              <w:t>_______________________________</w:t>
            </w:r>
            <w:r w:rsidRPr="007317E2"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7317E2" w:rsidRPr="007317E2" w:rsidRDefault="007317E2" w:rsidP="007317E2">
            <w:pPr>
              <w:rPr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 xml:space="preserve">                                                                                     Реквизиты банковской </w:t>
            </w:r>
            <w:proofErr w:type="gramStart"/>
            <w:r w:rsidRPr="007317E2">
              <w:rPr>
                <w:sz w:val="24"/>
                <w:szCs w:val="24"/>
              </w:rPr>
              <w:t>карточки:_</w:t>
            </w:r>
            <w:proofErr w:type="gramEnd"/>
            <w:r w:rsidRPr="007317E2">
              <w:rPr>
                <w:sz w:val="24"/>
                <w:szCs w:val="24"/>
              </w:rPr>
              <w:t>___________</w:t>
            </w:r>
          </w:p>
          <w:p w:rsidR="004261D1" w:rsidRPr="004261D1" w:rsidRDefault="007317E2" w:rsidP="007317E2">
            <w:pPr>
              <w:jc w:val="center"/>
              <w:rPr>
                <w:i/>
                <w:sz w:val="24"/>
                <w:szCs w:val="24"/>
              </w:rPr>
            </w:pPr>
            <w:r w:rsidRPr="007317E2">
              <w:rPr>
                <w:sz w:val="24"/>
                <w:szCs w:val="24"/>
              </w:rPr>
              <w:t>________________________________________</w:t>
            </w:r>
          </w:p>
        </w:tc>
      </w:tr>
    </w:tbl>
    <w:p w:rsidR="004261D1" w:rsidRPr="00274AA2" w:rsidRDefault="004261D1" w:rsidP="004261D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i/>
        </w:rPr>
        <w:t xml:space="preserve">                                                                                                            </w:t>
      </w: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  <w:r w:rsidRPr="004261D1">
        <w:rPr>
          <w:sz w:val="28"/>
          <w:szCs w:val="28"/>
        </w:rPr>
        <w:t xml:space="preserve">                                       З А Я В Л Е Н И Е</w:t>
      </w: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pStyle w:val="17"/>
        <w:spacing w:before="0" w:after="0"/>
        <w:ind w:left="0" w:firstLine="0"/>
        <w:jc w:val="both"/>
        <w:rPr>
          <w:rFonts w:ascii="Arial" w:hAnsi="Arial" w:cs="Arial"/>
          <w:szCs w:val="28"/>
        </w:rPr>
      </w:pPr>
      <w:r w:rsidRPr="004261D1">
        <w:rPr>
          <w:rFonts w:ascii="Arial" w:hAnsi="Arial" w:cs="Arial"/>
          <w:szCs w:val="28"/>
        </w:rPr>
        <w:t>Прошу Вас оказать м</w:t>
      </w:r>
      <w:r w:rsidR="004261D1">
        <w:rPr>
          <w:rFonts w:ascii="Arial" w:hAnsi="Arial" w:cs="Arial"/>
          <w:szCs w:val="28"/>
        </w:rPr>
        <w:t xml:space="preserve">не материальную помощь в </w:t>
      </w:r>
      <w:proofErr w:type="gramStart"/>
      <w:r w:rsidR="004261D1">
        <w:rPr>
          <w:rFonts w:ascii="Arial" w:hAnsi="Arial" w:cs="Arial"/>
          <w:szCs w:val="28"/>
        </w:rPr>
        <w:t>связи :</w:t>
      </w:r>
      <w:proofErr w:type="gramEnd"/>
    </w:p>
    <w:p w:rsidR="00274AA2" w:rsidRPr="004261D1" w:rsidRDefault="00274AA2" w:rsidP="00274AA2">
      <w:pPr>
        <w:pStyle w:val="affff1"/>
        <w:spacing w:after="0" w:line="24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______________________________________________________________________</w:t>
      </w:r>
      <w:r w:rsidR="004261D1">
        <w:rPr>
          <w:sz w:val="28"/>
          <w:szCs w:val="28"/>
        </w:rPr>
        <w:t>___________________________________________________.</w:t>
      </w:r>
    </w:p>
    <w:p w:rsidR="00274AA2" w:rsidRPr="004261D1" w:rsidRDefault="00274AA2" w:rsidP="00274AA2">
      <w:pPr>
        <w:spacing w:after="0" w:line="240" w:lineRule="auto"/>
        <w:jc w:val="both"/>
        <w:rPr>
          <w:sz w:val="28"/>
          <w:szCs w:val="28"/>
        </w:rPr>
      </w:pPr>
    </w:p>
    <w:p w:rsidR="00274AA2" w:rsidRPr="004261D1" w:rsidRDefault="00271893" w:rsidP="00274AA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Работаю в ООО «БИАКСПЛЕН</w:t>
      </w:r>
      <w:r w:rsidR="00274AA2" w:rsidRPr="004261D1">
        <w:rPr>
          <w:sz w:val="28"/>
          <w:szCs w:val="28"/>
        </w:rPr>
        <w:t>» с _______________________года.</w:t>
      </w:r>
    </w:p>
    <w:p w:rsidR="00274AA2" w:rsidRPr="004261D1" w:rsidRDefault="00274AA2" w:rsidP="00274AA2">
      <w:pPr>
        <w:spacing w:after="0" w:line="24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Являюсь членом профсоюзной организации с ______________ года.</w:t>
      </w:r>
    </w:p>
    <w:p w:rsidR="00274AA2" w:rsidRPr="004261D1" w:rsidRDefault="00274AA2" w:rsidP="00274AA2">
      <w:pPr>
        <w:spacing w:after="0" w:line="240" w:lineRule="auto"/>
        <w:jc w:val="both"/>
        <w:rPr>
          <w:sz w:val="28"/>
          <w:szCs w:val="28"/>
        </w:rPr>
      </w:pPr>
      <w:r w:rsidRPr="004261D1">
        <w:rPr>
          <w:sz w:val="28"/>
          <w:szCs w:val="28"/>
        </w:rPr>
        <w:t>Нарушений трудовой и производственной дисциплины не имею.</w:t>
      </w:r>
    </w:p>
    <w:p w:rsidR="00274AA2" w:rsidRDefault="00274AA2" w:rsidP="00274AA2">
      <w:pPr>
        <w:spacing w:after="0" w:line="240" w:lineRule="auto"/>
        <w:rPr>
          <w:sz w:val="28"/>
          <w:szCs w:val="28"/>
        </w:rPr>
      </w:pPr>
    </w:p>
    <w:p w:rsidR="00E22F3B" w:rsidRDefault="00E22F3B" w:rsidP="00E22F3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Приложение:_</w:t>
      </w:r>
      <w:proofErr w:type="gramEnd"/>
      <w:r>
        <w:rPr>
          <w:sz w:val="28"/>
          <w:szCs w:val="28"/>
        </w:rPr>
        <w:t>_________________________________________________</w:t>
      </w:r>
      <w:r w:rsidR="00F26AA7">
        <w:rPr>
          <w:sz w:val="28"/>
          <w:szCs w:val="28"/>
        </w:rPr>
        <w:t>_____________________________________________________________</w:t>
      </w:r>
    </w:p>
    <w:p w:rsidR="00E22F3B" w:rsidRPr="004261D1" w:rsidRDefault="00E22F3B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</w:p>
    <w:p w:rsidR="00274AA2" w:rsidRPr="004261D1" w:rsidRDefault="00274AA2" w:rsidP="00274AA2">
      <w:pPr>
        <w:spacing w:after="0" w:line="240" w:lineRule="auto"/>
        <w:rPr>
          <w:sz w:val="28"/>
          <w:szCs w:val="28"/>
        </w:rPr>
      </w:pPr>
      <w:r w:rsidRPr="004261D1">
        <w:rPr>
          <w:sz w:val="28"/>
          <w:szCs w:val="28"/>
        </w:rPr>
        <w:t xml:space="preserve">                                                      _____________(_______________)</w:t>
      </w:r>
    </w:p>
    <w:sectPr w:rsidR="00274AA2" w:rsidRPr="004261D1" w:rsidSect="001D5985">
      <w:headerReference w:type="default" r:id="rId10"/>
      <w:footerReference w:type="default" r:id="rId11"/>
      <w:pgSz w:w="11906" w:h="16838"/>
      <w:pgMar w:top="850" w:right="849" w:bottom="850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F4C" w:rsidRDefault="00F74F4C" w:rsidP="004C3F44">
      <w:pPr>
        <w:spacing w:after="0" w:line="240" w:lineRule="auto"/>
      </w:pPr>
      <w:r>
        <w:separator/>
      </w:r>
    </w:p>
  </w:endnote>
  <w:endnote w:type="continuationSeparator" w:id="0">
    <w:p w:rsidR="00F74F4C" w:rsidRDefault="00F74F4C" w:rsidP="004C3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7" w:type="dxa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7797"/>
      <w:gridCol w:w="1840"/>
    </w:tblGrid>
    <w:tr w:rsidR="00D60079" w:rsidTr="00A35EBE">
      <w:tc>
        <w:tcPr>
          <w:tcW w:w="7797" w:type="dxa"/>
        </w:tcPr>
        <w:p w:rsidR="00D60079" w:rsidRPr="00152192" w:rsidRDefault="00D60079" w:rsidP="00152192">
          <w:pPr>
            <w:pStyle w:val="aff8"/>
            <w:rPr>
              <w:sz w:val="16"/>
            </w:rPr>
          </w:pPr>
        </w:p>
      </w:tc>
      <w:tc>
        <w:tcPr>
          <w:tcW w:w="1840" w:type="dxa"/>
        </w:tcPr>
        <w:p w:rsidR="00D60079" w:rsidRDefault="00D60079" w:rsidP="00FC60B2">
          <w:pPr>
            <w:pStyle w:val="aff8"/>
            <w:jc w:val="right"/>
            <w:rPr>
              <w:sz w:val="16"/>
            </w:rPr>
          </w:pPr>
          <w:r>
            <w:rPr>
              <w:sz w:val="16"/>
            </w:rPr>
            <w:t xml:space="preserve">страница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PAGE  \* MERGEFORMAT </w:instrText>
          </w:r>
          <w:r>
            <w:rPr>
              <w:sz w:val="16"/>
            </w:rPr>
            <w:fldChar w:fldCharType="separate"/>
          </w:r>
          <w:r w:rsidR="00CC2D76">
            <w:rPr>
              <w:noProof/>
              <w:sz w:val="16"/>
            </w:rPr>
            <w:t>7</w:t>
          </w:r>
          <w:r>
            <w:rPr>
              <w:sz w:val="16"/>
            </w:rPr>
            <w:fldChar w:fldCharType="end"/>
          </w:r>
          <w:r>
            <w:rPr>
              <w:sz w:val="16"/>
            </w:rPr>
            <w:t xml:space="preserve"> из </w:t>
          </w:r>
          <w:r>
            <w:rPr>
              <w:sz w:val="16"/>
            </w:rPr>
            <w:fldChar w:fldCharType="begin"/>
          </w:r>
          <w:r>
            <w:rPr>
              <w:sz w:val="16"/>
            </w:rPr>
            <w:instrText xml:space="preserve"> NUMPAGES  \* MERGEFORMAT </w:instrText>
          </w:r>
          <w:r>
            <w:rPr>
              <w:sz w:val="16"/>
            </w:rPr>
            <w:fldChar w:fldCharType="separate"/>
          </w:r>
          <w:r w:rsidR="00CC2D76">
            <w:rPr>
              <w:noProof/>
              <w:sz w:val="16"/>
            </w:rPr>
            <w:t>7</w:t>
          </w:r>
          <w:r>
            <w:rPr>
              <w:sz w:val="16"/>
            </w:rPr>
            <w:fldChar w:fldCharType="end"/>
          </w:r>
        </w:p>
      </w:tc>
    </w:tr>
  </w:tbl>
  <w:p w:rsidR="00D60079" w:rsidRDefault="00D60079" w:rsidP="00D60079">
    <w:pPr>
      <w:pStyle w:val="af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F4C" w:rsidRDefault="00F74F4C" w:rsidP="004C3F44">
      <w:pPr>
        <w:spacing w:after="0" w:line="240" w:lineRule="auto"/>
      </w:pPr>
      <w:r>
        <w:separator/>
      </w:r>
    </w:p>
  </w:footnote>
  <w:footnote w:type="continuationSeparator" w:id="0">
    <w:p w:rsidR="00F74F4C" w:rsidRDefault="00F74F4C" w:rsidP="004C3F44">
      <w:pPr>
        <w:spacing w:after="0" w:line="240" w:lineRule="auto"/>
      </w:pPr>
      <w:r>
        <w:continuationSeparator/>
      </w:r>
    </w:p>
  </w:footnote>
  <w:footnote w:id="1">
    <w:p w:rsidR="00EF1115" w:rsidRDefault="00EF1115">
      <w:pPr>
        <w:pStyle w:val="afffe"/>
      </w:pPr>
      <w:r>
        <w:rPr>
          <w:rStyle w:val="affff0"/>
        </w:rPr>
        <w:footnoteRef/>
      </w:r>
      <w:r>
        <w:t xml:space="preserve"> По решению профкома можете установить иной срок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5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8045"/>
      <w:gridCol w:w="1700"/>
    </w:tblGrid>
    <w:tr w:rsidR="00175B37" w:rsidTr="007125AD">
      <w:tc>
        <w:tcPr>
          <w:tcW w:w="8045" w:type="dxa"/>
          <w:vAlign w:val="bottom"/>
        </w:tcPr>
        <w:p w:rsidR="00175B37" w:rsidRPr="000B155C" w:rsidRDefault="00F74F4C" w:rsidP="00121B85">
          <w:pPr>
            <w:pStyle w:val="aff6"/>
            <w:jc w:val="both"/>
            <w:rPr>
              <w:sz w:val="20"/>
              <w:szCs w:val="20"/>
            </w:rPr>
          </w:pPr>
          <w:sdt>
            <w:sdtPr>
              <w:rPr>
                <w:sz w:val="20"/>
                <w:szCs w:val="20"/>
              </w:rPr>
              <w:alias w:val="Название"/>
              <w:id w:val="-128951158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915B89">
                <w:rPr>
                  <w:sz w:val="20"/>
                  <w:szCs w:val="20"/>
                </w:rPr>
                <w:t>Положение об оказании материальной помощи членам профсоюза первичной  профсоюзной организации ООО «БИАКСПЛЕН» Общероссийского профессионального союза работников нефтяной, газовой отраслей промышленности и строительства</w:t>
              </w:r>
            </w:sdtContent>
          </w:sdt>
        </w:p>
        <w:p w:rsidR="00175B37" w:rsidRDefault="00175B37" w:rsidP="00EC0273">
          <w:pPr>
            <w:pStyle w:val="aff6"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 xml:space="preserve"> SUBJECT  \* MERGEFORMAT </w:instrText>
          </w:r>
          <w:r>
            <w:rPr>
              <w:b/>
              <w:sz w:val="20"/>
            </w:rPr>
            <w:fldChar w:fldCharType="separate"/>
          </w:r>
          <w:r w:rsidR="000E4AFC">
            <w:rPr>
              <w:b/>
              <w:sz w:val="20"/>
            </w:rPr>
            <w:t xml:space="preserve">Версия, </w:t>
          </w:r>
          <w:r>
            <w:rPr>
              <w:b/>
              <w:sz w:val="20"/>
            </w:rPr>
            <w:fldChar w:fldCharType="end"/>
          </w:r>
          <w:r w:rsidR="00EC0273">
            <w:rPr>
              <w:b/>
              <w:sz w:val="20"/>
            </w:rPr>
            <w:t>3</w:t>
          </w:r>
          <w:r w:rsidR="000E4AFC">
            <w:rPr>
              <w:b/>
              <w:sz w:val="20"/>
            </w:rPr>
            <w:t>.0</w:t>
          </w:r>
        </w:p>
      </w:tc>
      <w:tc>
        <w:tcPr>
          <w:tcW w:w="1700" w:type="dxa"/>
          <w:vAlign w:val="center"/>
        </w:tcPr>
        <w:p w:rsidR="00175B37" w:rsidRPr="003749AE" w:rsidRDefault="00345C94" w:rsidP="00175B37">
          <w:pPr>
            <w:pStyle w:val="aff6"/>
            <w:jc w:val="right"/>
            <w:rPr>
              <w:b/>
              <w:szCs w:val="18"/>
            </w:rPr>
          </w:pPr>
          <w:r>
            <w:rPr>
              <w:b/>
              <w:noProof/>
              <w:szCs w:val="18"/>
              <w:lang w:eastAsia="ru-RU"/>
            </w:rPr>
            <w:drawing>
              <wp:inline distT="0" distB="0" distL="0" distR="0" wp14:anchorId="74291F27" wp14:editId="689D04E4">
                <wp:extent cx="942340" cy="49847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ТПО ПАО СИБУР Холдинг - 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340" cy="498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0079" w:rsidRDefault="00D60079" w:rsidP="000B155C">
    <w:pPr>
      <w:pStyle w:val="af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080"/>
    <w:multiLevelType w:val="hybridMultilevel"/>
    <w:tmpl w:val="9642F894"/>
    <w:lvl w:ilvl="0" w:tplc="36085CCA">
      <w:start w:val="1"/>
      <w:numFmt w:val="bullet"/>
      <w:pStyle w:val="1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D3019E"/>
    <w:multiLevelType w:val="multilevel"/>
    <w:tmpl w:val="7B443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BC11C1"/>
    <w:multiLevelType w:val="hybridMultilevel"/>
    <w:tmpl w:val="ABB8284A"/>
    <w:lvl w:ilvl="0" w:tplc="019E65DC">
      <w:start w:val="1"/>
      <w:numFmt w:val="bullet"/>
      <w:lvlRestart w:val="0"/>
      <w:pStyle w:val="2"/>
      <w:lvlText w:val=""/>
      <w:lvlJc w:val="left"/>
      <w:pPr>
        <w:tabs>
          <w:tab w:val="num" w:pos="1020"/>
        </w:tabs>
        <w:ind w:left="1020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6BC"/>
    <w:multiLevelType w:val="hybridMultilevel"/>
    <w:tmpl w:val="E8549C94"/>
    <w:lvl w:ilvl="0" w:tplc="857ECB20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86929D6"/>
    <w:multiLevelType w:val="hybridMultilevel"/>
    <w:tmpl w:val="732CE470"/>
    <w:lvl w:ilvl="0" w:tplc="B1A0FF2E">
      <w:start w:val="1"/>
      <w:numFmt w:val="bullet"/>
      <w:lvlRestart w:val="0"/>
      <w:pStyle w:val="20"/>
      <w:lvlText w:val=""/>
      <w:lvlJc w:val="left"/>
      <w:pPr>
        <w:tabs>
          <w:tab w:val="num" w:pos="482"/>
        </w:tabs>
        <w:ind w:left="48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9507A"/>
    <w:multiLevelType w:val="hybridMultilevel"/>
    <w:tmpl w:val="1AAED6C8"/>
    <w:lvl w:ilvl="0" w:tplc="274251F2">
      <w:start w:val="1"/>
      <w:numFmt w:val="decimal"/>
      <w:lvlRestart w:val="0"/>
      <w:pStyle w:val="a"/>
      <w:suff w:val="space"/>
      <w:lvlText w:val="Рисунок %1."/>
      <w:lvlJc w:val="left"/>
      <w:pPr>
        <w:tabs>
          <w:tab w:val="num" w:pos="567"/>
        </w:tabs>
        <w:ind w:left="567" w:firstLine="567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02F515D"/>
    <w:multiLevelType w:val="multilevel"/>
    <w:tmpl w:val="971A6D9C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126AB2"/>
    <w:multiLevelType w:val="multilevel"/>
    <w:tmpl w:val="EA9AB8D0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5991644"/>
    <w:multiLevelType w:val="hybridMultilevel"/>
    <w:tmpl w:val="B952FF08"/>
    <w:lvl w:ilvl="0" w:tplc="4778376A">
      <w:start w:val="1"/>
      <w:numFmt w:val="decimal"/>
      <w:lvlRestart w:val="0"/>
      <w:pStyle w:val="10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57CB1"/>
    <w:multiLevelType w:val="multilevel"/>
    <w:tmpl w:val="A028C136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65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69F66AA"/>
    <w:multiLevelType w:val="hybridMultilevel"/>
    <w:tmpl w:val="A2367B6A"/>
    <w:lvl w:ilvl="0" w:tplc="F88219CE">
      <w:start w:val="1"/>
      <w:numFmt w:val="bullet"/>
      <w:lvlRestart w:val="0"/>
      <w:pStyle w:val="30"/>
      <w:lvlText w:val=""/>
      <w:lvlJc w:val="left"/>
      <w:pPr>
        <w:tabs>
          <w:tab w:val="num" w:pos="652"/>
        </w:tabs>
        <w:ind w:left="65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74100"/>
    <w:multiLevelType w:val="hybridMultilevel"/>
    <w:tmpl w:val="D77A1008"/>
    <w:lvl w:ilvl="0" w:tplc="892CF9C4">
      <w:start w:val="1"/>
      <w:numFmt w:val="bullet"/>
      <w:lvlRestart w:val="0"/>
      <w:pStyle w:val="11"/>
      <w:lvlText w:val=""/>
      <w:lvlJc w:val="left"/>
      <w:pPr>
        <w:tabs>
          <w:tab w:val="num" w:pos="312"/>
        </w:tabs>
        <w:ind w:left="312" w:hanging="142"/>
      </w:pPr>
      <w:rPr>
        <w:rFonts w:ascii="Symbol" w:hAnsi="Symbol" w:cs="Arial" w:hint="default"/>
        <w:b w:val="0"/>
        <w:i w:val="0"/>
        <w:color w:val="auto"/>
        <w:spacing w:val="0"/>
        <w:w w:val="100"/>
        <w:sz w:val="16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91FC6"/>
    <w:multiLevelType w:val="multilevel"/>
    <w:tmpl w:val="46DE4640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0"/>
        </w:tabs>
        <w:ind w:left="34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0"/>
        </w:tabs>
        <w:ind w:left="340" w:firstLine="0"/>
      </w:pPr>
      <w:rPr>
        <w:rFonts w:hint="default"/>
      </w:rPr>
    </w:lvl>
  </w:abstractNum>
  <w:abstractNum w:abstractNumId="13" w15:restartNumberingAfterBreak="0">
    <w:nsid w:val="33754F0A"/>
    <w:multiLevelType w:val="multilevel"/>
    <w:tmpl w:val="E894219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33F46225"/>
    <w:multiLevelType w:val="hybridMultilevel"/>
    <w:tmpl w:val="D294F1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A40B13"/>
    <w:multiLevelType w:val="multilevel"/>
    <w:tmpl w:val="6BAC24B8"/>
    <w:lvl w:ilvl="0">
      <w:start w:val="1"/>
      <w:numFmt w:val="decimal"/>
      <w:lvlRestart w:val="0"/>
      <w:suff w:val="space"/>
      <w:lvlText w:val="%1."/>
      <w:lvlJc w:val="left"/>
      <w:pPr>
        <w:tabs>
          <w:tab w:val="num" w:pos="227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tabs>
          <w:tab w:val="num" w:pos="65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tabs>
          <w:tab w:val="num" w:pos="822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36AB7426"/>
    <w:multiLevelType w:val="hybridMultilevel"/>
    <w:tmpl w:val="B83A3004"/>
    <w:lvl w:ilvl="0" w:tplc="3E606D68">
      <w:start w:val="7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7197F7E"/>
    <w:multiLevelType w:val="hybridMultilevel"/>
    <w:tmpl w:val="182A8A20"/>
    <w:lvl w:ilvl="0" w:tplc="C792AA06">
      <w:start w:val="1"/>
      <w:numFmt w:val="decimal"/>
      <w:pStyle w:val="12"/>
      <w:lvlText w:val="%1)"/>
      <w:lvlJc w:val="left"/>
      <w:pPr>
        <w:ind w:left="870" w:hanging="360"/>
      </w:pPr>
      <w:rPr>
        <w:rFonts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7F97A60"/>
    <w:multiLevelType w:val="hybridMultilevel"/>
    <w:tmpl w:val="1DF2587C"/>
    <w:lvl w:ilvl="0" w:tplc="BDBC5AE4">
      <w:start w:val="1"/>
      <w:numFmt w:val="bullet"/>
      <w:lvlRestart w:val="0"/>
      <w:pStyle w:val="31"/>
      <w:lvlText w:val=""/>
      <w:lvlJc w:val="left"/>
      <w:pPr>
        <w:tabs>
          <w:tab w:val="num" w:pos="1304"/>
        </w:tabs>
        <w:ind w:left="1304" w:hanging="227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563F1C"/>
    <w:multiLevelType w:val="hybridMultilevel"/>
    <w:tmpl w:val="946A2A78"/>
    <w:lvl w:ilvl="0" w:tplc="DB000D2A">
      <w:start w:val="1"/>
      <w:numFmt w:val="bullet"/>
      <w:lvlRestart w:val="0"/>
      <w:lvlText w:val=""/>
      <w:lvlJc w:val="left"/>
      <w:pPr>
        <w:tabs>
          <w:tab w:val="num" w:pos="1020"/>
        </w:tabs>
        <w:ind w:left="1020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3B662A"/>
    <w:multiLevelType w:val="multilevel"/>
    <w:tmpl w:val="5C3A948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3F2F295F"/>
    <w:multiLevelType w:val="hybridMultilevel"/>
    <w:tmpl w:val="B3368B8E"/>
    <w:lvl w:ilvl="0" w:tplc="78BAE2C6">
      <w:start w:val="1"/>
      <w:numFmt w:val="decimal"/>
      <w:lvlRestart w:val="0"/>
      <w:pStyle w:val="a0"/>
      <w:suff w:val="space"/>
      <w:lvlText w:val="Диаграмма %1."/>
      <w:lvlJc w:val="left"/>
      <w:pPr>
        <w:tabs>
          <w:tab w:val="num" w:pos="2494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96CA6"/>
    <w:multiLevelType w:val="multilevel"/>
    <w:tmpl w:val="A15E20F8"/>
    <w:lvl w:ilvl="0">
      <w:start w:val="1"/>
      <w:numFmt w:val="decimal"/>
      <w:pStyle w:val="13"/>
      <w:lvlText w:val="%1"/>
      <w:lvlJc w:val="left"/>
      <w:pPr>
        <w:ind w:left="360" w:hanging="360"/>
      </w:pPr>
      <w:rPr>
        <w:rFonts w:hint="default"/>
        <w:b/>
        <w:i w:val="0"/>
        <w:color w:val="auto"/>
        <w:spacing w:val="0"/>
        <w:w w:val="100"/>
        <w:sz w:val="3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2"/>
      <w:suff w:val="space"/>
      <w:lvlText w:val="%1.%2"/>
      <w:lvlJc w:val="left"/>
      <w:pPr>
        <w:ind w:left="0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space"/>
      <w:lvlText w:val="%1.%2.%3"/>
      <w:lvlJc w:val="left"/>
      <w:pPr>
        <w:ind w:left="284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4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ascii="Arial" w:hAnsi="Arial" w:cs="Arial" w:hint="default"/>
        <w:b/>
        <w:i w:val="0"/>
        <w:color w:val="auto"/>
        <w:spacing w:val="0"/>
        <w:w w:val="100"/>
        <w:sz w:val="22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7AF50CF"/>
    <w:multiLevelType w:val="multilevel"/>
    <w:tmpl w:val="1ABE73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ED9122C"/>
    <w:multiLevelType w:val="hybridMultilevel"/>
    <w:tmpl w:val="9D8EBE2E"/>
    <w:lvl w:ilvl="0" w:tplc="6D5A7118">
      <w:start w:val="1"/>
      <w:numFmt w:val="russianLower"/>
      <w:pStyle w:val="14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2B3433"/>
    <w:multiLevelType w:val="hybridMultilevel"/>
    <w:tmpl w:val="A8100B1A"/>
    <w:lvl w:ilvl="0" w:tplc="662C30C0">
      <w:start w:val="1"/>
      <w:numFmt w:val="upperLetter"/>
      <w:lvlRestart w:val="0"/>
      <w:pStyle w:val="a1"/>
      <w:suff w:val="space"/>
      <w:lvlText w:val="Приложение %1."/>
      <w:lvlJc w:val="left"/>
      <w:pPr>
        <w:tabs>
          <w:tab w:val="num" w:pos="2494"/>
        </w:tabs>
        <w:ind w:left="0" w:firstLine="0"/>
      </w:pPr>
      <w:rPr>
        <w:rFonts w:ascii="Arial" w:hAnsi="Arial" w:cs="Arial"/>
        <w:b/>
        <w:i w:val="0"/>
        <w:color w:val="auto"/>
        <w:spacing w:val="0"/>
        <w:w w:val="100"/>
        <w:sz w:val="28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56285F"/>
    <w:multiLevelType w:val="hybridMultilevel"/>
    <w:tmpl w:val="FE081194"/>
    <w:lvl w:ilvl="0" w:tplc="7EDE6F26">
      <w:start w:val="1"/>
      <w:numFmt w:val="decimal"/>
      <w:lvlRestart w:val="0"/>
      <w:pStyle w:val="a2"/>
      <w:suff w:val="space"/>
      <w:lvlText w:val="Таблица %1."/>
      <w:lvlJc w:val="left"/>
      <w:pPr>
        <w:tabs>
          <w:tab w:val="num" w:pos="567"/>
        </w:tabs>
        <w:ind w:left="567" w:firstLine="567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D9202FA"/>
    <w:multiLevelType w:val="multilevel"/>
    <w:tmpl w:val="EE84E2E8"/>
    <w:styleLink w:val="15"/>
    <w:lvl w:ilvl="0">
      <w:start w:val="1"/>
      <w:numFmt w:val="decimal"/>
      <w:lvlText w:val="%1)"/>
      <w:lvlJc w:val="left"/>
      <w:pPr>
        <w:ind w:left="851" w:hanging="341"/>
      </w:pPr>
      <w:rPr>
        <w:rFonts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991" w:hanging="34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131" w:hanging="34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271" w:hanging="34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411" w:hanging="34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55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691" w:hanging="34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831" w:hanging="34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971" w:hanging="341"/>
      </w:pPr>
      <w:rPr>
        <w:rFonts w:hint="default"/>
      </w:rPr>
    </w:lvl>
  </w:abstractNum>
  <w:abstractNum w:abstractNumId="28" w15:restartNumberingAfterBreak="0">
    <w:nsid w:val="5EB62FC6"/>
    <w:multiLevelType w:val="multilevel"/>
    <w:tmpl w:val="D6949D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709194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8083821"/>
    <w:multiLevelType w:val="hybridMultilevel"/>
    <w:tmpl w:val="B83A3004"/>
    <w:lvl w:ilvl="0" w:tplc="3E606D68">
      <w:start w:val="7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9BA44A3"/>
    <w:multiLevelType w:val="hybridMultilevel"/>
    <w:tmpl w:val="C4BCFF42"/>
    <w:lvl w:ilvl="0" w:tplc="E4FAF7B8">
      <w:start w:val="1"/>
      <w:numFmt w:val="bullet"/>
      <w:lvlRestart w:val="0"/>
      <w:pStyle w:val="16"/>
      <w:lvlText w:val=""/>
      <w:lvlJc w:val="left"/>
      <w:pPr>
        <w:tabs>
          <w:tab w:val="num" w:pos="737"/>
        </w:tabs>
        <w:ind w:left="737" w:hanging="227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854ED"/>
    <w:multiLevelType w:val="hybridMultilevel"/>
    <w:tmpl w:val="832A78BE"/>
    <w:lvl w:ilvl="0" w:tplc="88E2C486">
      <w:start w:val="1"/>
      <w:numFmt w:val="bullet"/>
      <w:lvlRestart w:val="0"/>
      <w:pStyle w:val="41"/>
      <w:lvlText w:val=""/>
      <w:lvlJc w:val="left"/>
      <w:pPr>
        <w:tabs>
          <w:tab w:val="num" w:pos="1587"/>
        </w:tabs>
        <w:ind w:left="1587" w:hanging="226"/>
      </w:pPr>
      <w:rPr>
        <w:rFonts w:ascii="Symbol" w:hAnsi="Symbol" w:cs="Arial" w:hint="default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915A3F"/>
    <w:multiLevelType w:val="hybridMultilevel"/>
    <w:tmpl w:val="D11A6786"/>
    <w:lvl w:ilvl="0" w:tplc="117296A0">
      <w:start w:val="1"/>
      <w:numFmt w:val="decimal"/>
      <w:lvlRestart w:val="0"/>
      <w:pStyle w:val="a3"/>
      <w:lvlText w:val="(%1)"/>
      <w:lvlJc w:val="right"/>
      <w:pPr>
        <w:tabs>
          <w:tab w:val="num" w:pos="0"/>
        </w:tabs>
        <w:ind w:left="0" w:firstLine="0"/>
      </w:pPr>
      <w:rPr>
        <w:rFonts w:ascii="Arial" w:hAnsi="Arial" w:cs="Arial"/>
        <w:b w:val="0"/>
        <w:i w:val="0"/>
        <w:color w:val="auto"/>
        <w:spacing w:val="0"/>
        <w:w w:val="100"/>
        <w:sz w:val="20"/>
        <w:u w:val="none" w:color="00000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3D71A7"/>
    <w:multiLevelType w:val="multilevel"/>
    <w:tmpl w:val="677C5AAC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eastAsiaTheme="minorHAnsi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inorHAnsi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inorHAnsi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inorHAnsi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Theme="minorHAnsi" w:hint="default"/>
        <w:color w:val="auto"/>
      </w:rPr>
    </w:lvl>
  </w:abstractNum>
  <w:num w:numId="1">
    <w:abstractNumId w:val="7"/>
  </w:num>
  <w:num w:numId="2">
    <w:abstractNumId w:val="9"/>
  </w:num>
  <w:num w:numId="3">
    <w:abstractNumId w:val="15"/>
  </w:num>
  <w:num w:numId="4">
    <w:abstractNumId w:val="22"/>
  </w:num>
  <w:num w:numId="5">
    <w:abstractNumId w:val="31"/>
  </w:num>
  <w:num w:numId="6">
    <w:abstractNumId w:val="2"/>
  </w:num>
  <w:num w:numId="7">
    <w:abstractNumId w:val="18"/>
  </w:num>
  <w:num w:numId="8">
    <w:abstractNumId w:val="32"/>
  </w:num>
  <w:num w:numId="9">
    <w:abstractNumId w:val="11"/>
  </w:num>
  <w:num w:numId="10">
    <w:abstractNumId w:val="4"/>
  </w:num>
  <w:num w:numId="11">
    <w:abstractNumId w:val="10"/>
  </w:num>
  <w:num w:numId="12">
    <w:abstractNumId w:val="8"/>
  </w:num>
  <w:num w:numId="13">
    <w:abstractNumId w:val="21"/>
  </w:num>
  <w:num w:numId="14">
    <w:abstractNumId w:val="25"/>
  </w:num>
  <w:num w:numId="15">
    <w:abstractNumId w:val="33"/>
  </w:num>
  <w:num w:numId="16">
    <w:abstractNumId w:val="5"/>
  </w:num>
  <w:num w:numId="17">
    <w:abstractNumId w:val="26"/>
  </w:num>
  <w:num w:numId="18">
    <w:abstractNumId w:val="17"/>
  </w:num>
  <w:num w:numId="19">
    <w:abstractNumId w:val="27"/>
  </w:num>
  <w:num w:numId="20">
    <w:abstractNumId w:val="29"/>
  </w:num>
  <w:num w:numId="21">
    <w:abstractNumId w:val="19"/>
  </w:num>
  <w:num w:numId="22">
    <w:abstractNumId w:val="24"/>
  </w:num>
  <w:num w:numId="23">
    <w:abstractNumId w:val="12"/>
  </w:num>
  <w:num w:numId="24">
    <w:abstractNumId w:val="0"/>
  </w:num>
  <w:num w:numId="25">
    <w:abstractNumId w:val="1"/>
  </w:num>
  <w:num w:numId="26">
    <w:abstractNumId w:val="6"/>
  </w:num>
  <w:num w:numId="27">
    <w:abstractNumId w:val="3"/>
  </w:num>
  <w:num w:numId="28">
    <w:abstractNumId w:val="22"/>
  </w:num>
  <w:num w:numId="29">
    <w:abstractNumId w:val="22"/>
  </w:num>
  <w:num w:numId="30">
    <w:abstractNumId w:val="22"/>
  </w:num>
  <w:num w:numId="31">
    <w:abstractNumId w:val="13"/>
  </w:num>
  <w:num w:numId="32">
    <w:abstractNumId w:val="20"/>
  </w:num>
  <w:num w:numId="33">
    <w:abstractNumId w:val="28"/>
  </w:num>
  <w:num w:numId="34">
    <w:abstractNumId w:val="23"/>
  </w:num>
  <w:num w:numId="35">
    <w:abstractNumId w:val="14"/>
  </w:num>
  <w:num w:numId="36">
    <w:abstractNumId w:val="30"/>
  </w:num>
  <w:num w:numId="37">
    <w:abstractNumId w:val="16"/>
  </w:num>
  <w:num w:numId="38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08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[А] Диаграмма (номер) Description" w:val="Стиль предназначен для нумерации заголовков диаграмм"/>
    <w:docVar w:name="[А] Диаграмма (тело) Description" w:val="Стиль предназначен для размещения диаграмм"/>
    <w:docVar w:name="[А] Заголовок (содержание) Description" w:val="Стиль предназначен для заголовка раздела &quot;Содержание&quot;"/>
    <w:docVar w:name="[А] Заголовок 1 (номер) Description" w:val="Стиль предназначен для нумерованных заголовков первого уровня"/>
    <w:docVar w:name="[А] Заголовок 1 Description" w:val="Стиль предназначен для заголовков первого уровня"/>
    <w:docVar w:name="[А] Заголовок 2 (номер) Description" w:val="Стиль предназначен для нумерованных заголовков второго уровня"/>
    <w:docVar w:name="[А] Заголовок 2 Description" w:val="Стиль предназначен для заголовков второго уровня"/>
    <w:docVar w:name="[А] Заголовок 3 (номер) Description" w:val="Стиль предназначен для нумерованных заголовков третьего уровня"/>
    <w:docVar w:name="[А] Заголовок 3 Description" w:val="Стиль предназначен для заголовков третьего уровня"/>
    <w:docVar w:name="[А] Заголовок 4 (номер) Description" w:val="Стиль предназначен для нумерованных заголовков четвертого уровня"/>
    <w:docVar w:name="[А] Заголовок 4 Description" w:val="Стиль предназначен для заголовков четвертого уровня"/>
    <w:docVar w:name="[А] Заголовок 5 Description" w:val="Стиль предназначен для заголовков пятого уровня"/>
    <w:docVar w:name="[А] Название Description" w:val="Стиль предназначен для использования на титульном листе"/>
    <w:docVar w:name="[А] Приложение (номер) Description" w:val="Стиль предназначен для нумерации заголовков приложения"/>
    <w:docVar w:name="[А] Рисунок (номер) Description" w:val="Стиль предназначен для нумерации рисунков"/>
    <w:docVar w:name="[А] Список 1 (марка) Description" w:val="Стиль предназначен для маркированных списков первого уровня"/>
    <w:docVar w:name="[А] Список 1 (номер) Description" w:val="Стиль предназначен для нумерованных списков первого уровня"/>
    <w:docVar w:name="[А] Список 2 (марка) Description" w:val="Стиль предназначен для маркированных списков второго уровня"/>
    <w:docVar w:name="[А] Список 2 (номер) Description" w:val="Стиль предназначен для нумерованных списков второго уровня"/>
    <w:docVar w:name="[А] Список 3 (марка) Description" w:val="Стиль предназначен для маркированных списков третьего уровня"/>
    <w:docVar w:name="[А] Список 4 (марка) Description" w:val="Стиль предназначен для маркированных списков четвертого уровня"/>
    <w:docVar w:name="[А] Список таблицы 1 (марка) Description" w:val="Стиль предназначен для маркированных списков первого уровня для использования в пределах таблицы"/>
    <w:docVar w:name="[А] Список таблицы 1 (номер) Description" w:val="Стиль предназначен для нумерованных списков первого уровня для использования в пределах таблицы"/>
    <w:docVar w:name="[А] Список таблицы 2 (марка) Description" w:val="Стиль предназначен для маркированных списков второго уровня для использования в пределах таблицы"/>
    <w:docVar w:name="[А] Список таблицы 2 (номер) Description" w:val="Стиль предназначен для нумерованных списков второго уровня для использования в пределах таблицы"/>
    <w:docVar w:name="[А] Список таблицы 3 (марка) Description" w:val="Стиль предназначен для маркированных списков третьего уровня для использования в пределах таблицы"/>
    <w:docVar w:name="[А] Таблица (номер) Description" w:val="Стиль предназначен для нумерации таблиц"/>
    <w:docVar w:name="[А] Текст (кр. строка) Description" w:val="Стиль предназначен для описательной части документа (с красной строкой)"/>
    <w:docVar w:name="[А] Текст Description" w:val="Стиль предназначен для описательной части документа (без красной строки)"/>
    <w:docVar w:name="[А] Текст программы Description" w:val="Стиль предназначен для примеров кода программ"/>
    <w:docVar w:name="[А] Текст таблицы (тело) Description" w:val="Стиль предназначен для использования в теле таблицы"/>
    <w:docVar w:name="[А] Текст таблицы (шапка) Description" w:val="Стиль предназначен для использования в заголовочной части таблицы"/>
    <w:docVar w:name="[А] Формула (номер) Description" w:val="Стиль предназначен для нумерации формул"/>
    <w:docVar w:name="desc_EditRedoOrRepeat" w:val="Повторить отмененное действие"/>
    <w:docVar w:name="desc_EmAddFormula" w:val="Вставить формулу"/>
    <w:docVar w:name="desc_EmAddTable" w:val="Вставить таблицу"/>
    <w:docVar w:name="desc_EmDecSpaceBefore" w:val="Уменьшить интервал перед абзацем"/>
    <w:docVar w:name="desc_EmFieldsUpdate" w:val="Обновить все поля в документе"/>
    <w:docVar w:name="desc_EmFixLayout" w:val="Исправить раскладку"/>
    <w:docVar w:name="desc_EmHelpHotKey" w:val="Справочная система"/>
    <w:docVar w:name="desc_EmIncSpaceBefore" w:val="Увеличить интервал перед абзацем"/>
    <w:docVar w:name="desc_EmInsertPicture" w:val="Вставить рисунок"/>
    <w:docVar w:name="desc_EmMarkAsAltWarning" w:val="Отметить как 'важное' (альтернатива)"/>
    <w:docVar w:name="desc_EmMarkAsValue" w:val="Отметить как 'значение'"/>
    <w:docVar w:name="desc_EmMarkAsWarning" w:val="Отметить как 'важное'"/>
    <w:docVar w:name="desc_EmPasteWithoutFormat" w:val="Вставить неформатированный текст"/>
    <w:docVar w:name="desc_EmScaleToRight" w:val="Вид документа по умолчанию"/>
    <w:docVar w:name="desc_EmSetStyle" w:val="Выбрать стиль"/>
    <w:docVar w:name="desc_InsertCrossReference" w:val="Вставить перекресную ссылку"/>
    <w:docVar w:name="desc_Language" w:val="Изменить язык"/>
    <w:docVar w:name="desc_TableDeleteColumn" w:val="Удалить столбец"/>
    <w:docVar w:name="desc_TableDeleteRow" w:val="Удалить строку"/>
    <w:docVar w:name="desc_TableInsertColumn" w:val="Вставить столбец"/>
    <w:docVar w:name="desc_TableInsertRowAbove" w:val="Вставить строку (выше текущей)"/>
    <w:docVar w:name="desc_ToolsRevisions" w:val="Изменить режим проверки документа"/>
    <w:docVar w:name="Гиперссылка Description" w:val="Стиль предназначен для использования содержанием (автоиспользование)"/>
    <w:docVar w:name="Оглавление 1 Description" w:val="Стиль предназначен для использования содержанием (автоиспользование)"/>
    <w:docVar w:name="Оглавление 2 Description" w:val="Стиль предназначен для использования содержанием (автоиспользование)"/>
    <w:docVar w:name="Оглавление 3 Description" w:val="Стиль предназначен для использования содержанием (автоиспользование)"/>
    <w:docVar w:name="Оглавление 4 Description" w:val="Стиль предназначен для использования содержанием (автоиспользование)"/>
    <w:docVar w:name="Оглавление 5 Description" w:val="Стиль предназначен для использования содержанием (автоиспользование)"/>
  </w:docVars>
  <w:rsids>
    <w:rsidRoot w:val="009A4480"/>
    <w:rsid w:val="0000348D"/>
    <w:rsid w:val="0000522A"/>
    <w:rsid w:val="00015B8C"/>
    <w:rsid w:val="000164E2"/>
    <w:rsid w:val="00026E6F"/>
    <w:rsid w:val="00027F13"/>
    <w:rsid w:val="0003176F"/>
    <w:rsid w:val="000345EB"/>
    <w:rsid w:val="000401F9"/>
    <w:rsid w:val="000469A9"/>
    <w:rsid w:val="00046B1A"/>
    <w:rsid w:val="00050401"/>
    <w:rsid w:val="000602BA"/>
    <w:rsid w:val="00063982"/>
    <w:rsid w:val="00066787"/>
    <w:rsid w:val="00075B9C"/>
    <w:rsid w:val="00076AC7"/>
    <w:rsid w:val="00084BF0"/>
    <w:rsid w:val="00087E3C"/>
    <w:rsid w:val="00091769"/>
    <w:rsid w:val="00095783"/>
    <w:rsid w:val="00096FB2"/>
    <w:rsid w:val="000A72EE"/>
    <w:rsid w:val="000B155C"/>
    <w:rsid w:val="000B49E2"/>
    <w:rsid w:val="000E2234"/>
    <w:rsid w:val="000E4AFC"/>
    <w:rsid w:val="000E603E"/>
    <w:rsid w:val="000F1B93"/>
    <w:rsid w:val="000F27B1"/>
    <w:rsid w:val="000F3AA1"/>
    <w:rsid w:val="000F5F87"/>
    <w:rsid w:val="00100FC0"/>
    <w:rsid w:val="00105BFD"/>
    <w:rsid w:val="001142ED"/>
    <w:rsid w:val="001152BC"/>
    <w:rsid w:val="001163AE"/>
    <w:rsid w:val="00117683"/>
    <w:rsid w:val="001205F2"/>
    <w:rsid w:val="00121B85"/>
    <w:rsid w:val="00127509"/>
    <w:rsid w:val="00134977"/>
    <w:rsid w:val="00140B36"/>
    <w:rsid w:val="001505CB"/>
    <w:rsid w:val="00152192"/>
    <w:rsid w:val="00157212"/>
    <w:rsid w:val="001624C6"/>
    <w:rsid w:val="00162B83"/>
    <w:rsid w:val="001730E1"/>
    <w:rsid w:val="00175B37"/>
    <w:rsid w:val="00182723"/>
    <w:rsid w:val="0018558E"/>
    <w:rsid w:val="00185C27"/>
    <w:rsid w:val="001976D1"/>
    <w:rsid w:val="001A2ED7"/>
    <w:rsid w:val="001B0CA2"/>
    <w:rsid w:val="001D1BB2"/>
    <w:rsid w:val="001D3217"/>
    <w:rsid w:val="001D5985"/>
    <w:rsid w:val="001E400E"/>
    <w:rsid w:val="001F6533"/>
    <w:rsid w:val="002077BF"/>
    <w:rsid w:val="002128D0"/>
    <w:rsid w:val="002137D1"/>
    <w:rsid w:val="00217C9F"/>
    <w:rsid w:val="002224F5"/>
    <w:rsid w:val="002334D4"/>
    <w:rsid w:val="00234D79"/>
    <w:rsid w:val="00241CCB"/>
    <w:rsid w:val="00253D13"/>
    <w:rsid w:val="00254F9E"/>
    <w:rsid w:val="00256811"/>
    <w:rsid w:val="00265F37"/>
    <w:rsid w:val="00266FAC"/>
    <w:rsid w:val="00271893"/>
    <w:rsid w:val="00274096"/>
    <w:rsid w:val="00274AA2"/>
    <w:rsid w:val="002864D5"/>
    <w:rsid w:val="0028658F"/>
    <w:rsid w:val="00294914"/>
    <w:rsid w:val="002969AC"/>
    <w:rsid w:val="002B082F"/>
    <w:rsid w:val="002B7699"/>
    <w:rsid w:val="002C1A31"/>
    <w:rsid w:val="002C2142"/>
    <w:rsid w:val="002C56D2"/>
    <w:rsid w:val="002C5752"/>
    <w:rsid w:val="002F2865"/>
    <w:rsid w:val="00301721"/>
    <w:rsid w:val="00301850"/>
    <w:rsid w:val="0030235C"/>
    <w:rsid w:val="00302936"/>
    <w:rsid w:val="00304653"/>
    <w:rsid w:val="0030757D"/>
    <w:rsid w:val="00320C51"/>
    <w:rsid w:val="00325350"/>
    <w:rsid w:val="003272C1"/>
    <w:rsid w:val="003342EF"/>
    <w:rsid w:val="00337260"/>
    <w:rsid w:val="00345C94"/>
    <w:rsid w:val="003522B5"/>
    <w:rsid w:val="003525B1"/>
    <w:rsid w:val="00357B43"/>
    <w:rsid w:val="00365C81"/>
    <w:rsid w:val="00373126"/>
    <w:rsid w:val="003749AE"/>
    <w:rsid w:val="00375025"/>
    <w:rsid w:val="00375B20"/>
    <w:rsid w:val="00381C69"/>
    <w:rsid w:val="0038655F"/>
    <w:rsid w:val="00395C1F"/>
    <w:rsid w:val="003A21D8"/>
    <w:rsid w:val="003A2383"/>
    <w:rsid w:val="003B217A"/>
    <w:rsid w:val="003B43F2"/>
    <w:rsid w:val="003B4820"/>
    <w:rsid w:val="003C18B9"/>
    <w:rsid w:val="003C5066"/>
    <w:rsid w:val="003D1049"/>
    <w:rsid w:val="003E6273"/>
    <w:rsid w:val="003F375E"/>
    <w:rsid w:val="003F5165"/>
    <w:rsid w:val="00422C8A"/>
    <w:rsid w:val="00423639"/>
    <w:rsid w:val="00423CE1"/>
    <w:rsid w:val="004254D4"/>
    <w:rsid w:val="004261D1"/>
    <w:rsid w:val="004330CA"/>
    <w:rsid w:val="0044293B"/>
    <w:rsid w:val="00442C4E"/>
    <w:rsid w:val="00442D4F"/>
    <w:rsid w:val="00445477"/>
    <w:rsid w:val="0045031D"/>
    <w:rsid w:val="00451515"/>
    <w:rsid w:val="00452475"/>
    <w:rsid w:val="0046009F"/>
    <w:rsid w:val="004668E1"/>
    <w:rsid w:val="0047156D"/>
    <w:rsid w:val="00476017"/>
    <w:rsid w:val="0049792A"/>
    <w:rsid w:val="00497D37"/>
    <w:rsid w:val="004B1B76"/>
    <w:rsid w:val="004C3B3E"/>
    <w:rsid w:val="004C3F44"/>
    <w:rsid w:val="004D02A2"/>
    <w:rsid w:val="004D0603"/>
    <w:rsid w:val="004D07D5"/>
    <w:rsid w:val="004D5543"/>
    <w:rsid w:val="004E7B88"/>
    <w:rsid w:val="005005A7"/>
    <w:rsid w:val="00507FC2"/>
    <w:rsid w:val="00521440"/>
    <w:rsid w:val="00524944"/>
    <w:rsid w:val="00532557"/>
    <w:rsid w:val="00532D8A"/>
    <w:rsid w:val="00536F05"/>
    <w:rsid w:val="0054351E"/>
    <w:rsid w:val="00544BE2"/>
    <w:rsid w:val="005463B1"/>
    <w:rsid w:val="00546F94"/>
    <w:rsid w:val="005521E4"/>
    <w:rsid w:val="00553265"/>
    <w:rsid w:val="00555C1B"/>
    <w:rsid w:val="00563379"/>
    <w:rsid w:val="00576AAB"/>
    <w:rsid w:val="00577E81"/>
    <w:rsid w:val="005858B3"/>
    <w:rsid w:val="005930A5"/>
    <w:rsid w:val="00597188"/>
    <w:rsid w:val="00597897"/>
    <w:rsid w:val="005A2CA9"/>
    <w:rsid w:val="005B50D8"/>
    <w:rsid w:val="005B5947"/>
    <w:rsid w:val="005D214B"/>
    <w:rsid w:val="005E43D6"/>
    <w:rsid w:val="006000A5"/>
    <w:rsid w:val="0060785A"/>
    <w:rsid w:val="00620A2F"/>
    <w:rsid w:val="006231F7"/>
    <w:rsid w:val="00623E1B"/>
    <w:rsid w:val="00624B04"/>
    <w:rsid w:val="0064310F"/>
    <w:rsid w:val="00665E1C"/>
    <w:rsid w:val="00670E1B"/>
    <w:rsid w:val="00673255"/>
    <w:rsid w:val="0067413D"/>
    <w:rsid w:val="006809F2"/>
    <w:rsid w:val="006A2E77"/>
    <w:rsid w:val="006B29BA"/>
    <w:rsid w:val="006B537F"/>
    <w:rsid w:val="006D5DE1"/>
    <w:rsid w:val="006E3929"/>
    <w:rsid w:val="006F2B15"/>
    <w:rsid w:val="00704236"/>
    <w:rsid w:val="0070480B"/>
    <w:rsid w:val="007125AD"/>
    <w:rsid w:val="007132B7"/>
    <w:rsid w:val="00722DD1"/>
    <w:rsid w:val="007317E2"/>
    <w:rsid w:val="00740BAD"/>
    <w:rsid w:val="00740E1C"/>
    <w:rsid w:val="0075048D"/>
    <w:rsid w:val="00752F7A"/>
    <w:rsid w:val="00753641"/>
    <w:rsid w:val="007548BF"/>
    <w:rsid w:val="00756113"/>
    <w:rsid w:val="007576A3"/>
    <w:rsid w:val="00761EBA"/>
    <w:rsid w:val="0076202C"/>
    <w:rsid w:val="007629D1"/>
    <w:rsid w:val="0076366B"/>
    <w:rsid w:val="00765C87"/>
    <w:rsid w:val="00777928"/>
    <w:rsid w:val="00781032"/>
    <w:rsid w:val="00781173"/>
    <w:rsid w:val="00793274"/>
    <w:rsid w:val="007A6D79"/>
    <w:rsid w:val="007A76E7"/>
    <w:rsid w:val="007A7F97"/>
    <w:rsid w:val="007B489A"/>
    <w:rsid w:val="007C0F88"/>
    <w:rsid w:val="007C71D1"/>
    <w:rsid w:val="007D1169"/>
    <w:rsid w:val="007D4F84"/>
    <w:rsid w:val="007D537A"/>
    <w:rsid w:val="007D7C89"/>
    <w:rsid w:val="007E4D24"/>
    <w:rsid w:val="007E686D"/>
    <w:rsid w:val="007F7D0A"/>
    <w:rsid w:val="008156DB"/>
    <w:rsid w:val="00825E27"/>
    <w:rsid w:val="0083150A"/>
    <w:rsid w:val="008335C7"/>
    <w:rsid w:val="00854223"/>
    <w:rsid w:val="0085513C"/>
    <w:rsid w:val="008551F2"/>
    <w:rsid w:val="008616B4"/>
    <w:rsid w:val="00866067"/>
    <w:rsid w:val="00870E7F"/>
    <w:rsid w:val="00875362"/>
    <w:rsid w:val="0088335A"/>
    <w:rsid w:val="00887233"/>
    <w:rsid w:val="0089250A"/>
    <w:rsid w:val="00895BA9"/>
    <w:rsid w:val="008A13A8"/>
    <w:rsid w:val="008A33E6"/>
    <w:rsid w:val="008A752D"/>
    <w:rsid w:val="008A7EE3"/>
    <w:rsid w:val="008B2424"/>
    <w:rsid w:val="008B69A9"/>
    <w:rsid w:val="008C0C99"/>
    <w:rsid w:val="008C177A"/>
    <w:rsid w:val="008C6EAC"/>
    <w:rsid w:val="008C73D8"/>
    <w:rsid w:val="008E0A3C"/>
    <w:rsid w:val="008F6380"/>
    <w:rsid w:val="0090177E"/>
    <w:rsid w:val="00905755"/>
    <w:rsid w:val="00910F7E"/>
    <w:rsid w:val="009112E2"/>
    <w:rsid w:val="00911CA4"/>
    <w:rsid w:val="0091502D"/>
    <w:rsid w:val="00915B89"/>
    <w:rsid w:val="0091745A"/>
    <w:rsid w:val="009200EA"/>
    <w:rsid w:val="00923D3C"/>
    <w:rsid w:val="00930668"/>
    <w:rsid w:val="0093238C"/>
    <w:rsid w:val="00934490"/>
    <w:rsid w:val="00935577"/>
    <w:rsid w:val="009418BA"/>
    <w:rsid w:val="0094372C"/>
    <w:rsid w:val="009461CC"/>
    <w:rsid w:val="00950675"/>
    <w:rsid w:val="009560E3"/>
    <w:rsid w:val="00956E61"/>
    <w:rsid w:val="00965A5D"/>
    <w:rsid w:val="00967EB2"/>
    <w:rsid w:val="0097181C"/>
    <w:rsid w:val="009728DC"/>
    <w:rsid w:val="00981BD7"/>
    <w:rsid w:val="00982542"/>
    <w:rsid w:val="00990794"/>
    <w:rsid w:val="009A4480"/>
    <w:rsid w:val="009B0FF7"/>
    <w:rsid w:val="009B33CC"/>
    <w:rsid w:val="009B39D9"/>
    <w:rsid w:val="009C75B5"/>
    <w:rsid w:val="009D408A"/>
    <w:rsid w:val="009F1DDA"/>
    <w:rsid w:val="009F54CA"/>
    <w:rsid w:val="00A0310E"/>
    <w:rsid w:val="00A12B30"/>
    <w:rsid w:val="00A1480C"/>
    <w:rsid w:val="00A14D5D"/>
    <w:rsid w:val="00A30AAD"/>
    <w:rsid w:val="00A33296"/>
    <w:rsid w:val="00A35EBE"/>
    <w:rsid w:val="00A478EA"/>
    <w:rsid w:val="00A52008"/>
    <w:rsid w:val="00A54523"/>
    <w:rsid w:val="00A57EF8"/>
    <w:rsid w:val="00A656D1"/>
    <w:rsid w:val="00A659C3"/>
    <w:rsid w:val="00A677E3"/>
    <w:rsid w:val="00A72EC3"/>
    <w:rsid w:val="00A75589"/>
    <w:rsid w:val="00A85B26"/>
    <w:rsid w:val="00A85BEB"/>
    <w:rsid w:val="00A9144E"/>
    <w:rsid w:val="00A94FC9"/>
    <w:rsid w:val="00A968E9"/>
    <w:rsid w:val="00AA1490"/>
    <w:rsid w:val="00AA7F71"/>
    <w:rsid w:val="00AB2328"/>
    <w:rsid w:val="00AB7985"/>
    <w:rsid w:val="00AC5890"/>
    <w:rsid w:val="00AE67A9"/>
    <w:rsid w:val="00AF139E"/>
    <w:rsid w:val="00AF5110"/>
    <w:rsid w:val="00B0339F"/>
    <w:rsid w:val="00B0431E"/>
    <w:rsid w:val="00B1162D"/>
    <w:rsid w:val="00B12A09"/>
    <w:rsid w:val="00B14DCF"/>
    <w:rsid w:val="00B14EFE"/>
    <w:rsid w:val="00B20CFF"/>
    <w:rsid w:val="00B26819"/>
    <w:rsid w:val="00B27113"/>
    <w:rsid w:val="00B31875"/>
    <w:rsid w:val="00B425F2"/>
    <w:rsid w:val="00B61E5D"/>
    <w:rsid w:val="00B6218C"/>
    <w:rsid w:val="00B63D4A"/>
    <w:rsid w:val="00B65980"/>
    <w:rsid w:val="00B65ADC"/>
    <w:rsid w:val="00B701DA"/>
    <w:rsid w:val="00B831AC"/>
    <w:rsid w:val="00B83501"/>
    <w:rsid w:val="00B921EC"/>
    <w:rsid w:val="00B95194"/>
    <w:rsid w:val="00B960A9"/>
    <w:rsid w:val="00BA0E00"/>
    <w:rsid w:val="00BA5E34"/>
    <w:rsid w:val="00BB1688"/>
    <w:rsid w:val="00BB2D43"/>
    <w:rsid w:val="00BB42B2"/>
    <w:rsid w:val="00BC0AEC"/>
    <w:rsid w:val="00BC5981"/>
    <w:rsid w:val="00BC5A76"/>
    <w:rsid w:val="00BD49D8"/>
    <w:rsid w:val="00BE3DB4"/>
    <w:rsid w:val="00BE7F1A"/>
    <w:rsid w:val="00BF1B98"/>
    <w:rsid w:val="00BF2BFC"/>
    <w:rsid w:val="00BF2DE6"/>
    <w:rsid w:val="00BF4F8F"/>
    <w:rsid w:val="00BF5DA3"/>
    <w:rsid w:val="00C10D97"/>
    <w:rsid w:val="00C272FA"/>
    <w:rsid w:val="00C3706A"/>
    <w:rsid w:val="00C41B01"/>
    <w:rsid w:val="00C44CD5"/>
    <w:rsid w:val="00C51385"/>
    <w:rsid w:val="00C538F3"/>
    <w:rsid w:val="00C54FAF"/>
    <w:rsid w:val="00C607A7"/>
    <w:rsid w:val="00C65790"/>
    <w:rsid w:val="00C65EC9"/>
    <w:rsid w:val="00C67202"/>
    <w:rsid w:val="00C7368B"/>
    <w:rsid w:val="00C87756"/>
    <w:rsid w:val="00C904E2"/>
    <w:rsid w:val="00C91442"/>
    <w:rsid w:val="00C948AD"/>
    <w:rsid w:val="00CA72CC"/>
    <w:rsid w:val="00CB3B85"/>
    <w:rsid w:val="00CC145B"/>
    <w:rsid w:val="00CC2D76"/>
    <w:rsid w:val="00CC50F6"/>
    <w:rsid w:val="00CC6F8F"/>
    <w:rsid w:val="00CD0A20"/>
    <w:rsid w:val="00CD259A"/>
    <w:rsid w:val="00CD5B19"/>
    <w:rsid w:val="00CE4B59"/>
    <w:rsid w:val="00CE739F"/>
    <w:rsid w:val="00CF1016"/>
    <w:rsid w:val="00CF20D0"/>
    <w:rsid w:val="00CF71A7"/>
    <w:rsid w:val="00CF7EBB"/>
    <w:rsid w:val="00D0388B"/>
    <w:rsid w:val="00D10536"/>
    <w:rsid w:val="00D1258D"/>
    <w:rsid w:val="00D16FB0"/>
    <w:rsid w:val="00D17C8F"/>
    <w:rsid w:val="00D36EB6"/>
    <w:rsid w:val="00D41E6A"/>
    <w:rsid w:val="00D4429A"/>
    <w:rsid w:val="00D477E5"/>
    <w:rsid w:val="00D50174"/>
    <w:rsid w:val="00D60079"/>
    <w:rsid w:val="00D61BCB"/>
    <w:rsid w:val="00D62E99"/>
    <w:rsid w:val="00D6309A"/>
    <w:rsid w:val="00D6717D"/>
    <w:rsid w:val="00D7255D"/>
    <w:rsid w:val="00D7548E"/>
    <w:rsid w:val="00D84B52"/>
    <w:rsid w:val="00D91F78"/>
    <w:rsid w:val="00D97759"/>
    <w:rsid w:val="00D97D01"/>
    <w:rsid w:val="00DA06A1"/>
    <w:rsid w:val="00DA2C5D"/>
    <w:rsid w:val="00DA4DDB"/>
    <w:rsid w:val="00DB790D"/>
    <w:rsid w:val="00DC4135"/>
    <w:rsid w:val="00DC4188"/>
    <w:rsid w:val="00DC4B83"/>
    <w:rsid w:val="00DC5E36"/>
    <w:rsid w:val="00DC6B2A"/>
    <w:rsid w:val="00DD1785"/>
    <w:rsid w:val="00DD1904"/>
    <w:rsid w:val="00DD5A78"/>
    <w:rsid w:val="00DE0BB4"/>
    <w:rsid w:val="00DE411B"/>
    <w:rsid w:val="00DE5659"/>
    <w:rsid w:val="00DE75FB"/>
    <w:rsid w:val="00DF36A3"/>
    <w:rsid w:val="00E03EBB"/>
    <w:rsid w:val="00E06808"/>
    <w:rsid w:val="00E12AC8"/>
    <w:rsid w:val="00E17668"/>
    <w:rsid w:val="00E1771A"/>
    <w:rsid w:val="00E22347"/>
    <w:rsid w:val="00E22BC1"/>
    <w:rsid w:val="00E22F3B"/>
    <w:rsid w:val="00E2590E"/>
    <w:rsid w:val="00E25AE7"/>
    <w:rsid w:val="00E26CA1"/>
    <w:rsid w:val="00E302FE"/>
    <w:rsid w:val="00E3459C"/>
    <w:rsid w:val="00E36CDB"/>
    <w:rsid w:val="00E431A0"/>
    <w:rsid w:val="00E43A60"/>
    <w:rsid w:val="00E511BD"/>
    <w:rsid w:val="00E55F50"/>
    <w:rsid w:val="00E60869"/>
    <w:rsid w:val="00E61CB3"/>
    <w:rsid w:val="00E716FE"/>
    <w:rsid w:val="00E72065"/>
    <w:rsid w:val="00E751D5"/>
    <w:rsid w:val="00E8202A"/>
    <w:rsid w:val="00E83A7F"/>
    <w:rsid w:val="00E85356"/>
    <w:rsid w:val="00E85C9D"/>
    <w:rsid w:val="00E92109"/>
    <w:rsid w:val="00E93119"/>
    <w:rsid w:val="00E933F3"/>
    <w:rsid w:val="00EA28F2"/>
    <w:rsid w:val="00EB03D7"/>
    <w:rsid w:val="00EB6532"/>
    <w:rsid w:val="00EC0273"/>
    <w:rsid w:val="00EC381E"/>
    <w:rsid w:val="00ED384A"/>
    <w:rsid w:val="00EE6890"/>
    <w:rsid w:val="00EF1115"/>
    <w:rsid w:val="00EF1EE9"/>
    <w:rsid w:val="00EF328C"/>
    <w:rsid w:val="00F11438"/>
    <w:rsid w:val="00F1278C"/>
    <w:rsid w:val="00F22F22"/>
    <w:rsid w:val="00F23D69"/>
    <w:rsid w:val="00F26AA7"/>
    <w:rsid w:val="00F2764A"/>
    <w:rsid w:val="00F320D2"/>
    <w:rsid w:val="00F35151"/>
    <w:rsid w:val="00F371AC"/>
    <w:rsid w:val="00F42EA5"/>
    <w:rsid w:val="00F43E5E"/>
    <w:rsid w:val="00F45048"/>
    <w:rsid w:val="00F46F33"/>
    <w:rsid w:val="00F53977"/>
    <w:rsid w:val="00F65345"/>
    <w:rsid w:val="00F71F84"/>
    <w:rsid w:val="00F74BA5"/>
    <w:rsid w:val="00F74F4C"/>
    <w:rsid w:val="00F82E1E"/>
    <w:rsid w:val="00F84955"/>
    <w:rsid w:val="00F84B52"/>
    <w:rsid w:val="00F85430"/>
    <w:rsid w:val="00F9077B"/>
    <w:rsid w:val="00F94ABF"/>
    <w:rsid w:val="00FA6553"/>
    <w:rsid w:val="00FB0C96"/>
    <w:rsid w:val="00FB5D80"/>
    <w:rsid w:val="00FB7B95"/>
    <w:rsid w:val="00FC3710"/>
    <w:rsid w:val="00FC53D9"/>
    <w:rsid w:val="00FC5987"/>
    <w:rsid w:val="00FD1CD5"/>
    <w:rsid w:val="00FD2D58"/>
    <w:rsid w:val="00FD43E5"/>
    <w:rsid w:val="00FE0CAA"/>
    <w:rsid w:val="00FF3F27"/>
    <w:rsid w:val="00FF4EBC"/>
    <w:rsid w:val="00FF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35F23"/>
  <w15:docId w15:val="{41DC68B2-449F-43C8-B508-2DEA8EAC5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761EBA"/>
    <w:rPr>
      <w:rFonts w:ascii="Arial" w:hAnsi="Arial" w:cs="Arial"/>
      <w:sz w:val="18"/>
    </w:rPr>
  </w:style>
  <w:style w:type="paragraph" w:styleId="17">
    <w:name w:val="heading 1"/>
    <w:aliases w:val="h1,Заголовок 1_стандарта"/>
    <w:basedOn w:val="a4"/>
    <w:next w:val="21"/>
    <w:link w:val="18"/>
    <w:rsid w:val="003522B5"/>
    <w:pPr>
      <w:keepNext/>
      <w:keepLines/>
      <w:tabs>
        <w:tab w:val="num" w:pos="1134"/>
      </w:tabs>
      <w:overflowPunct w:val="0"/>
      <w:autoSpaceDE w:val="0"/>
      <w:autoSpaceDN w:val="0"/>
      <w:adjustRightInd w:val="0"/>
      <w:spacing w:before="360" w:after="60" w:line="240" w:lineRule="auto"/>
      <w:ind w:left="1134" w:hanging="425"/>
      <w:textAlignment w:val="baseline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4"/>
      <w:lang w:eastAsia="ru-RU"/>
    </w:rPr>
  </w:style>
  <w:style w:type="paragraph" w:styleId="21">
    <w:name w:val="heading 2"/>
    <w:aliases w:val="H2,HD2,h2"/>
    <w:basedOn w:val="a4"/>
    <w:next w:val="a4"/>
    <w:link w:val="23"/>
    <w:uiPriority w:val="9"/>
    <w:unhideWhenUsed/>
    <w:qFormat/>
    <w:rsid w:val="00B6218C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3"/>
    <w:uiPriority w:val="9"/>
    <w:semiHidden/>
    <w:unhideWhenUsed/>
    <w:qFormat/>
    <w:rsid w:val="00B6218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2"/>
    <w:uiPriority w:val="9"/>
    <w:semiHidden/>
    <w:unhideWhenUsed/>
    <w:qFormat/>
    <w:rsid w:val="00B6218C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iPriority w:val="9"/>
    <w:unhideWhenUsed/>
    <w:qFormat/>
    <w:rsid w:val="0045031D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4"/>
    <w:next w:val="a4"/>
    <w:link w:val="60"/>
    <w:uiPriority w:val="9"/>
    <w:unhideWhenUsed/>
    <w:qFormat/>
    <w:rsid w:val="0045031D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iPriority w:val="9"/>
    <w:unhideWhenUsed/>
    <w:qFormat/>
    <w:rsid w:val="0045031D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4"/>
    <w:next w:val="a4"/>
    <w:link w:val="80"/>
    <w:uiPriority w:val="9"/>
    <w:unhideWhenUsed/>
    <w:qFormat/>
    <w:rsid w:val="0045031D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iPriority w:val="9"/>
    <w:unhideWhenUsed/>
    <w:qFormat/>
    <w:rsid w:val="0045031D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1">
    <w:name w:val="[А] Приложение (номер)"/>
    <w:basedOn w:val="24"/>
    <w:next w:val="a8"/>
    <w:link w:val="a9"/>
    <w:rsid w:val="0045031D"/>
    <w:pPr>
      <w:numPr>
        <w:numId w:val="14"/>
      </w:numPr>
    </w:pPr>
  </w:style>
  <w:style w:type="character" w:customStyle="1" w:styleId="a9">
    <w:name w:val="[А] Приложение (номер) Знак"/>
    <w:basedOn w:val="a5"/>
    <w:link w:val="a1"/>
    <w:rsid w:val="0045031D"/>
    <w:rPr>
      <w:rFonts w:ascii="Arial" w:hAnsi="Arial" w:cs="Arial"/>
      <w:b/>
      <w:sz w:val="28"/>
    </w:rPr>
  </w:style>
  <w:style w:type="paragraph" w:customStyle="1" w:styleId="aa">
    <w:name w:val="[А] Диаграмма (тело)"/>
    <w:basedOn w:val="ab"/>
    <w:link w:val="ac"/>
    <w:rsid w:val="0045031D"/>
    <w:pPr>
      <w:jc w:val="center"/>
    </w:pPr>
    <w:rPr>
      <w:noProof/>
    </w:rPr>
  </w:style>
  <w:style w:type="character" w:customStyle="1" w:styleId="ac">
    <w:name w:val="[А] Диаграмма (тело) Знак"/>
    <w:basedOn w:val="a5"/>
    <w:link w:val="aa"/>
    <w:rsid w:val="0045031D"/>
    <w:rPr>
      <w:rFonts w:ascii="Arial" w:hAnsi="Arial" w:cs="Arial"/>
      <w:noProof/>
      <w:sz w:val="20"/>
    </w:rPr>
  </w:style>
  <w:style w:type="paragraph" w:customStyle="1" w:styleId="a0">
    <w:name w:val="[А] Диаграмма (номер)"/>
    <w:basedOn w:val="24"/>
    <w:next w:val="aa"/>
    <w:link w:val="ad"/>
    <w:rsid w:val="0045031D"/>
    <w:pPr>
      <w:numPr>
        <w:numId w:val="13"/>
      </w:numPr>
    </w:pPr>
  </w:style>
  <w:style w:type="character" w:customStyle="1" w:styleId="ad">
    <w:name w:val="[А] Диаграмма (номер) Знак"/>
    <w:basedOn w:val="a5"/>
    <w:link w:val="a0"/>
    <w:rsid w:val="0045031D"/>
    <w:rPr>
      <w:rFonts w:ascii="Arial" w:hAnsi="Arial" w:cs="Arial"/>
      <w:b/>
      <w:sz w:val="28"/>
    </w:rPr>
  </w:style>
  <w:style w:type="paragraph" w:customStyle="1" w:styleId="19">
    <w:name w:val="[А] Заголовок 1"/>
    <w:basedOn w:val="ab"/>
    <w:next w:val="a8"/>
    <w:link w:val="1a"/>
    <w:rsid w:val="00294914"/>
    <w:pPr>
      <w:keepNext/>
      <w:keepLines/>
      <w:pageBreakBefore/>
      <w:spacing w:before="280"/>
      <w:outlineLvl w:val="0"/>
    </w:pPr>
    <w:rPr>
      <w:b/>
      <w:sz w:val="32"/>
    </w:rPr>
  </w:style>
  <w:style w:type="character" w:customStyle="1" w:styleId="1a">
    <w:name w:val="[А] Заголовок 1 Знак"/>
    <w:basedOn w:val="a5"/>
    <w:link w:val="19"/>
    <w:rsid w:val="00294914"/>
    <w:rPr>
      <w:rFonts w:ascii="Arial" w:hAnsi="Arial" w:cs="Arial"/>
      <w:b/>
      <w:sz w:val="32"/>
    </w:rPr>
  </w:style>
  <w:style w:type="paragraph" w:customStyle="1" w:styleId="13">
    <w:name w:val="[А] Заголовок 1 (номер)"/>
    <w:basedOn w:val="19"/>
    <w:next w:val="a8"/>
    <w:link w:val="1b"/>
    <w:rsid w:val="00294914"/>
    <w:pPr>
      <w:numPr>
        <w:numId w:val="4"/>
      </w:numPr>
    </w:pPr>
  </w:style>
  <w:style w:type="character" w:customStyle="1" w:styleId="1b">
    <w:name w:val="[А] Заголовок 1 (номер) Знак"/>
    <w:basedOn w:val="a5"/>
    <w:link w:val="13"/>
    <w:rsid w:val="00294914"/>
    <w:rPr>
      <w:rFonts w:ascii="Arial" w:hAnsi="Arial" w:cs="Arial"/>
      <w:b/>
      <w:sz w:val="32"/>
    </w:rPr>
  </w:style>
  <w:style w:type="paragraph" w:customStyle="1" w:styleId="24">
    <w:name w:val="[А] Заголовок 2"/>
    <w:basedOn w:val="ab"/>
    <w:next w:val="a8"/>
    <w:link w:val="25"/>
    <w:rsid w:val="0045031D"/>
    <w:pPr>
      <w:keepNext/>
      <w:keepLines/>
      <w:spacing w:before="220"/>
      <w:outlineLvl w:val="1"/>
    </w:pPr>
    <w:rPr>
      <w:b/>
      <w:sz w:val="28"/>
    </w:rPr>
  </w:style>
  <w:style w:type="character" w:customStyle="1" w:styleId="25">
    <w:name w:val="[А] Заголовок 2 Знак"/>
    <w:basedOn w:val="a5"/>
    <w:link w:val="24"/>
    <w:rsid w:val="0045031D"/>
    <w:rPr>
      <w:rFonts w:ascii="Arial" w:hAnsi="Arial" w:cs="Arial"/>
      <w:b/>
      <w:sz w:val="28"/>
    </w:rPr>
  </w:style>
  <w:style w:type="paragraph" w:customStyle="1" w:styleId="22">
    <w:name w:val="[А] Заголовок 2 (номер)"/>
    <w:basedOn w:val="24"/>
    <w:next w:val="a8"/>
    <w:link w:val="26"/>
    <w:rsid w:val="0045031D"/>
    <w:pPr>
      <w:numPr>
        <w:ilvl w:val="1"/>
        <w:numId w:val="4"/>
      </w:numPr>
    </w:pPr>
  </w:style>
  <w:style w:type="character" w:customStyle="1" w:styleId="26">
    <w:name w:val="[А] Заголовок 2 (номер) Знак"/>
    <w:basedOn w:val="a5"/>
    <w:link w:val="22"/>
    <w:rsid w:val="0045031D"/>
    <w:rPr>
      <w:rFonts w:ascii="Arial" w:hAnsi="Arial" w:cs="Arial"/>
      <w:b/>
      <w:sz w:val="28"/>
    </w:rPr>
  </w:style>
  <w:style w:type="paragraph" w:customStyle="1" w:styleId="34">
    <w:name w:val="[А] Заголовок 3"/>
    <w:basedOn w:val="ab"/>
    <w:next w:val="a8"/>
    <w:link w:val="35"/>
    <w:rsid w:val="0045031D"/>
    <w:pPr>
      <w:keepNext/>
      <w:keepLines/>
      <w:spacing w:before="180"/>
      <w:outlineLvl w:val="2"/>
    </w:pPr>
    <w:rPr>
      <w:b/>
      <w:sz w:val="24"/>
    </w:rPr>
  </w:style>
  <w:style w:type="character" w:customStyle="1" w:styleId="35">
    <w:name w:val="[А] Заголовок 3 Знак"/>
    <w:basedOn w:val="a5"/>
    <w:link w:val="34"/>
    <w:rsid w:val="0045031D"/>
    <w:rPr>
      <w:rFonts w:ascii="Arial" w:hAnsi="Arial" w:cs="Arial"/>
      <w:b/>
      <w:sz w:val="24"/>
    </w:rPr>
  </w:style>
  <w:style w:type="paragraph" w:customStyle="1" w:styleId="32">
    <w:name w:val="[А] Заголовок 3 (номер)"/>
    <w:basedOn w:val="34"/>
    <w:next w:val="a8"/>
    <w:link w:val="36"/>
    <w:rsid w:val="0045031D"/>
    <w:pPr>
      <w:numPr>
        <w:ilvl w:val="2"/>
        <w:numId w:val="4"/>
      </w:numPr>
      <w:ind w:left="0"/>
    </w:pPr>
  </w:style>
  <w:style w:type="character" w:customStyle="1" w:styleId="36">
    <w:name w:val="[А] Заголовок 3 (номер) Знак"/>
    <w:basedOn w:val="a5"/>
    <w:link w:val="32"/>
    <w:rsid w:val="0045031D"/>
    <w:rPr>
      <w:rFonts w:ascii="Arial" w:hAnsi="Arial" w:cs="Arial"/>
      <w:b/>
      <w:sz w:val="24"/>
    </w:rPr>
  </w:style>
  <w:style w:type="paragraph" w:customStyle="1" w:styleId="43">
    <w:name w:val="[А] Заголовок 4"/>
    <w:basedOn w:val="ab"/>
    <w:next w:val="a8"/>
    <w:link w:val="44"/>
    <w:rsid w:val="0045031D"/>
    <w:pPr>
      <w:keepNext/>
      <w:keepLines/>
      <w:spacing w:before="140"/>
      <w:outlineLvl w:val="3"/>
    </w:pPr>
    <w:rPr>
      <w:b/>
      <w:sz w:val="22"/>
    </w:rPr>
  </w:style>
  <w:style w:type="character" w:customStyle="1" w:styleId="44">
    <w:name w:val="[А] Заголовок 4 Знак"/>
    <w:basedOn w:val="a5"/>
    <w:link w:val="43"/>
    <w:rsid w:val="0045031D"/>
    <w:rPr>
      <w:rFonts w:ascii="Arial" w:hAnsi="Arial" w:cs="Arial"/>
      <w:b/>
    </w:rPr>
  </w:style>
  <w:style w:type="paragraph" w:customStyle="1" w:styleId="40">
    <w:name w:val="[А] Заголовок 4 (номер)"/>
    <w:basedOn w:val="43"/>
    <w:next w:val="a8"/>
    <w:link w:val="45"/>
    <w:rsid w:val="0045031D"/>
    <w:pPr>
      <w:numPr>
        <w:ilvl w:val="3"/>
        <w:numId w:val="4"/>
      </w:numPr>
    </w:pPr>
  </w:style>
  <w:style w:type="character" w:customStyle="1" w:styleId="45">
    <w:name w:val="[А] Заголовок 4 (номер) Знак"/>
    <w:basedOn w:val="a5"/>
    <w:link w:val="40"/>
    <w:rsid w:val="0045031D"/>
    <w:rPr>
      <w:rFonts w:ascii="Arial" w:hAnsi="Arial" w:cs="Arial"/>
      <w:b/>
    </w:rPr>
  </w:style>
  <w:style w:type="paragraph" w:customStyle="1" w:styleId="51">
    <w:name w:val="[А] Заголовок 5"/>
    <w:basedOn w:val="ab"/>
    <w:next w:val="a8"/>
    <w:link w:val="52"/>
    <w:rsid w:val="0045031D"/>
    <w:pPr>
      <w:keepNext/>
      <w:keepLines/>
      <w:spacing w:before="120"/>
      <w:outlineLvl w:val="4"/>
    </w:pPr>
    <w:rPr>
      <w:b/>
    </w:rPr>
  </w:style>
  <w:style w:type="character" w:customStyle="1" w:styleId="52">
    <w:name w:val="[А] Заголовок 5 Знак"/>
    <w:basedOn w:val="a5"/>
    <w:link w:val="51"/>
    <w:rsid w:val="0045031D"/>
    <w:rPr>
      <w:rFonts w:ascii="Arial" w:hAnsi="Arial" w:cs="Arial"/>
      <w:b/>
      <w:sz w:val="20"/>
    </w:rPr>
  </w:style>
  <w:style w:type="paragraph" w:customStyle="1" w:styleId="ae">
    <w:name w:val="[А] Заголовок (содержание)"/>
    <w:basedOn w:val="ab"/>
    <w:next w:val="ab"/>
    <w:link w:val="af"/>
    <w:rsid w:val="0045031D"/>
    <w:pPr>
      <w:keepNext/>
      <w:keepLines/>
      <w:pageBreakBefore/>
      <w:spacing w:before="0" w:after="200"/>
    </w:pPr>
    <w:rPr>
      <w:b/>
      <w:sz w:val="32"/>
    </w:rPr>
  </w:style>
  <w:style w:type="character" w:customStyle="1" w:styleId="af">
    <w:name w:val="[А] Заголовок (содержание) Знак"/>
    <w:basedOn w:val="a5"/>
    <w:link w:val="ae"/>
    <w:rsid w:val="0045031D"/>
    <w:rPr>
      <w:rFonts w:ascii="Arial" w:hAnsi="Arial" w:cs="Arial"/>
      <w:b/>
      <w:sz w:val="32"/>
    </w:rPr>
  </w:style>
  <w:style w:type="paragraph" w:customStyle="1" w:styleId="16">
    <w:name w:val="[А] Список 1 (марка)"/>
    <w:basedOn w:val="ab"/>
    <w:link w:val="1c"/>
    <w:rsid w:val="0045031D"/>
    <w:pPr>
      <w:keepLines/>
      <w:numPr>
        <w:numId w:val="5"/>
      </w:numPr>
      <w:spacing w:before="0"/>
    </w:pPr>
  </w:style>
  <w:style w:type="character" w:customStyle="1" w:styleId="1c">
    <w:name w:val="[А] Список 1 (марка) Знак"/>
    <w:basedOn w:val="a5"/>
    <w:link w:val="16"/>
    <w:rsid w:val="0045031D"/>
    <w:rPr>
      <w:rFonts w:ascii="Arial" w:hAnsi="Arial" w:cs="Arial"/>
      <w:sz w:val="20"/>
    </w:rPr>
  </w:style>
  <w:style w:type="paragraph" w:customStyle="1" w:styleId="2">
    <w:name w:val="[А] Список 2 (марка)"/>
    <w:basedOn w:val="ab"/>
    <w:link w:val="27"/>
    <w:rsid w:val="0045031D"/>
    <w:pPr>
      <w:keepLines/>
      <w:numPr>
        <w:numId w:val="6"/>
      </w:numPr>
      <w:spacing w:before="0"/>
    </w:pPr>
  </w:style>
  <w:style w:type="character" w:customStyle="1" w:styleId="27">
    <w:name w:val="[А] Список 2 (марка) Знак"/>
    <w:basedOn w:val="a5"/>
    <w:link w:val="2"/>
    <w:rsid w:val="0045031D"/>
    <w:rPr>
      <w:rFonts w:ascii="Arial" w:hAnsi="Arial" w:cs="Arial"/>
      <w:sz w:val="20"/>
    </w:rPr>
  </w:style>
  <w:style w:type="paragraph" w:customStyle="1" w:styleId="31">
    <w:name w:val="[А] Список 3 (марка)"/>
    <w:basedOn w:val="ab"/>
    <w:link w:val="37"/>
    <w:rsid w:val="0045031D"/>
    <w:pPr>
      <w:keepLines/>
      <w:numPr>
        <w:numId w:val="7"/>
      </w:numPr>
      <w:spacing w:before="0"/>
    </w:pPr>
  </w:style>
  <w:style w:type="character" w:customStyle="1" w:styleId="37">
    <w:name w:val="[А] Список 3 (марка) Знак"/>
    <w:basedOn w:val="a5"/>
    <w:link w:val="31"/>
    <w:rsid w:val="0045031D"/>
    <w:rPr>
      <w:rFonts w:ascii="Arial" w:hAnsi="Arial" w:cs="Arial"/>
      <w:sz w:val="20"/>
    </w:rPr>
  </w:style>
  <w:style w:type="paragraph" w:customStyle="1" w:styleId="41">
    <w:name w:val="[А] Список 4 (марка)"/>
    <w:basedOn w:val="ab"/>
    <w:link w:val="46"/>
    <w:rsid w:val="0045031D"/>
    <w:pPr>
      <w:keepLines/>
      <w:numPr>
        <w:numId w:val="8"/>
      </w:numPr>
      <w:spacing w:before="0"/>
    </w:pPr>
  </w:style>
  <w:style w:type="character" w:customStyle="1" w:styleId="46">
    <w:name w:val="[А] Список 4 (марка) Знак"/>
    <w:basedOn w:val="a5"/>
    <w:link w:val="41"/>
    <w:rsid w:val="0045031D"/>
    <w:rPr>
      <w:rFonts w:ascii="Arial" w:hAnsi="Arial" w:cs="Arial"/>
      <w:sz w:val="20"/>
    </w:rPr>
  </w:style>
  <w:style w:type="paragraph" w:customStyle="1" w:styleId="12">
    <w:name w:val="[А] Список 1 (номер)"/>
    <w:basedOn w:val="ab"/>
    <w:link w:val="1d"/>
    <w:rsid w:val="000401F9"/>
    <w:pPr>
      <w:keepLines/>
      <w:numPr>
        <w:numId w:val="18"/>
      </w:numPr>
      <w:tabs>
        <w:tab w:val="left" w:pos="851"/>
      </w:tabs>
      <w:spacing w:before="0"/>
    </w:pPr>
  </w:style>
  <w:style w:type="character" w:customStyle="1" w:styleId="1d">
    <w:name w:val="[А] Список 1 (номер) Знак"/>
    <w:basedOn w:val="a5"/>
    <w:link w:val="12"/>
    <w:rsid w:val="000401F9"/>
    <w:rPr>
      <w:rFonts w:ascii="Arial" w:hAnsi="Arial" w:cs="Arial"/>
      <w:sz w:val="20"/>
    </w:rPr>
  </w:style>
  <w:style w:type="paragraph" w:customStyle="1" w:styleId="11">
    <w:name w:val="[А] Список таблицы 1 (марка)"/>
    <w:basedOn w:val="af0"/>
    <w:link w:val="1e"/>
    <w:rsid w:val="0045031D"/>
    <w:pPr>
      <w:keepLines/>
      <w:numPr>
        <w:numId w:val="9"/>
      </w:numPr>
      <w:spacing w:before="0"/>
    </w:pPr>
  </w:style>
  <w:style w:type="character" w:customStyle="1" w:styleId="1e">
    <w:name w:val="[А] Список таблицы 1 (марка) Знак"/>
    <w:basedOn w:val="a5"/>
    <w:link w:val="11"/>
    <w:rsid w:val="0045031D"/>
    <w:rPr>
      <w:rFonts w:ascii="Arial" w:hAnsi="Arial" w:cs="Arial"/>
      <w:sz w:val="16"/>
    </w:rPr>
  </w:style>
  <w:style w:type="paragraph" w:customStyle="1" w:styleId="20">
    <w:name w:val="[А] Список таблицы 2 (марка)"/>
    <w:basedOn w:val="af0"/>
    <w:link w:val="28"/>
    <w:rsid w:val="0045031D"/>
    <w:pPr>
      <w:keepLines/>
      <w:numPr>
        <w:numId w:val="10"/>
      </w:numPr>
      <w:spacing w:before="0"/>
    </w:pPr>
  </w:style>
  <w:style w:type="character" w:customStyle="1" w:styleId="28">
    <w:name w:val="[А] Список таблицы 2 (марка) Знак"/>
    <w:basedOn w:val="a5"/>
    <w:link w:val="20"/>
    <w:rsid w:val="0045031D"/>
    <w:rPr>
      <w:rFonts w:ascii="Arial" w:hAnsi="Arial" w:cs="Arial"/>
      <w:sz w:val="16"/>
    </w:rPr>
  </w:style>
  <w:style w:type="paragraph" w:customStyle="1" w:styleId="30">
    <w:name w:val="[А] Список таблицы 3 (марка)"/>
    <w:basedOn w:val="af0"/>
    <w:link w:val="38"/>
    <w:rsid w:val="0045031D"/>
    <w:pPr>
      <w:keepLines/>
      <w:numPr>
        <w:numId w:val="11"/>
      </w:numPr>
      <w:spacing w:before="0"/>
    </w:pPr>
  </w:style>
  <w:style w:type="character" w:customStyle="1" w:styleId="38">
    <w:name w:val="[А] Список таблицы 3 (марка) Знак"/>
    <w:basedOn w:val="a5"/>
    <w:link w:val="30"/>
    <w:rsid w:val="0045031D"/>
    <w:rPr>
      <w:rFonts w:ascii="Arial" w:hAnsi="Arial" w:cs="Arial"/>
      <w:sz w:val="16"/>
    </w:rPr>
  </w:style>
  <w:style w:type="paragraph" w:customStyle="1" w:styleId="af1">
    <w:name w:val="[А] Текст программы"/>
    <w:link w:val="af2"/>
    <w:rsid w:val="0045031D"/>
    <w:pPr>
      <w:shd w:val="clear" w:color="auto" w:fill="E6E6E6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  <w:tab w:val="left" w:pos="6236"/>
        <w:tab w:val="left" w:pos="6520"/>
        <w:tab w:val="left" w:pos="6803"/>
      </w:tabs>
      <w:suppressAutoHyphens/>
      <w:spacing w:after="0" w:line="240" w:lineRule="auto"/>
    </w:pPr>
    <w:rPr>
      <w:rFonts w:ascii="Courier New" w:hAnsi="Courier New" w:cs="Courier New"/>
      <w:noProof/>
      <w:sz w:val="20"/>
    </w:rPr>
  </w:style>
  <w:style w:type="character" w:customStyle="1" w:styleId="af2">
    <w:name w:val="[А] Текст программы Знак"/>
    <w:basedOn w:val="a5"/>
    <w:link w:val="af1"/>
    <w:rsid w:val="0045031D"/>
    <w:rPr>
      <w:rFonts w:ascii="Courier New" w:hAnsi="Courier New" w:cs="Courier New"/>
      <w:noProof/>
      <w:sz w:val="20"/>
      <w:shd w:val="clear" w:color="auto" w:fill="E6E6E6"/>
    </w:rPr>
  </w:style>
  <w:style w:type="paragraph" w:customStyle="1" w:styleId="a3">
    <w:name w:val="[А] Формула (номер)"/>
    <w:basedOn w:val="ab"/>
    <w:link w:val="af3"/>
    <w:rsid w:val="0045031D"/>
    <w:pPr>
      <w:widowControl w:val="0"/>
      <w:numPr>
        <w:numId w:val="15"/>
      </w:numPr>
      <w:spacing w:before="0"/>
      <w:jc w:val="right"/>
    </w:pPr>
  </w:style>
  <w:style w:type="character" w:customStyle="1" w:styleId="af3">
    <w:name w:val="[А] Формула (номер) Знак"/>
    <w:basedOn w:val="a5"/>
    <w:link w:val="a3"/>
    <w:rsid w:val="0045031D"/>
    <w:rPr>
      <w:rFonts w:ascii="Arial" w:hAnsi="Arial" w:cs="Arial"/>
      <w:sz w:val="20"/>
    </w:rPr>
  </w:style>
  <w:style w:type="paragraph" w:customStyle="1" w:styleId="a">
    <w:name w:val="[А] Рисунок (номер)"/>
    <w:basedOn w:val="a8"/>
    <w:next w:val="a8"/>
    <w:link w:val="af4"/>
    <w:rsid w:val="0045031D"/>
    <w:pPr>
      <w:keepNext/>
      <w:keepLines/>
      <w:numPr>
        <w:numId w:val="16"/>
      </w:numPr>
      <w:tabs>
        <w:tab w:val="clear" w:pos="567"/>
      </w:tabs>
      <w:spacing w:before="60" w:after="120"/>
    </w:pPr>
  </w:style>
  <w:style w:type="character" w:customStyle="1" w:styleId="af4">
    <w:name w:val="[А] Рисунок (номер) Знак"/>
    <w:basedOn w:val="a5"/>
    <w:link w:val="a"/>
    <w:rsid w:val="0045031D"/>
    <w:rPr>
      <w:rFonts w:ascii="Arial" w:hAnsi="Arial" w:cs="Arial"/>
      <w:sz w:val="20"/>
    </w:rPr>
  </w:style>
  <w:style w:type="paragraph" w:customStyle="1" w:styleId="a2">
    <w:name w:val="[А] Таблица (номер)"/>
    <w:basedOn w:val="a8"/>
    <w:next w:val="a8"/>
    <w:link w:val="af5"/>
    <w:rsid w:val="0045031D"/>
    <w:pPr>
      <w:keepNext/>
      <w:keepLines/>
      <w:numPr>
        <w:numId w:val="17"/>
      </w:numPr>
      <w:tabs>
        <w:tab w:val="clear" w:pos="567"/>
      </w:tabs>
      <w:spacing w:before="60" w:after="120"/>
    </w:pPr>
  </w:style>
  <w:style w:type="character" w:customStyle="1" w:styleId="af5">
    <w:name w:val="[А] Таблица (номер) Знак"/>
    <w:basedOn w:val="a5"/>
    <w:link w:val="a2"/>
    <w:rsid w:val="0045031D"/>
    <w:rPr>
      <w:rFonts w:ascii="Arial" w:hAnsi="Arial" w:cs="Arial"/>
      <w:sz w:val="20"/>
    </w:rPr>
  </w:style>
  <w:style w:type="paragraph" w:customStyle="1" w:styleId="10">
    <w:name w:val="[А] Список таблицы 1 (номер)"/>
    <w:basedOn w:val="af0"/>
    <w:link w:val="1f"/>
    <w:rsid w:val="0045031D"/>
    <w:pPr>
      <w:keepLines/>
      <w:numPr>
        <w:numId w:val="12"/>
      </w:numPr>
      <w:spacing w:before="60"/>
    </w:pPr>
  </w:style>
  <w:style w:type="character" w:customStyle="1" w:styleId="1f">
    <w:name w:val="[А] Список таблицы 1 (номер) Знак"/>
    <w:basedOn w:val="a5"/>
    <w:link w:val="10"/>
    <w:rsid w:val="0045031D"/>
    <w:rPr>
      <w:rFonts w:ascii="Arial" w:hAnsi="Arial" w:cs="Arial"/>
      <w:sz w:val="16"/>
    </w:rPr>
  </w:style>
  <w:style w:type="paragraph" w:customStyle="1" w:styleId="af6">
    <w:name w:val="[А] Название"/>
    <w:basedOn w:val="ab"/>
    <w:next w:val="ab"/>
    <w:link w:val="af7"/>
    <w:rsid w:val="0045031D"/>
    <w:pPr>
      <w:spacing w:before="200"/>
      <w:jc w:val="center"/>
    </w:pPr>
    <w:rPr>
      <w:b/>
      <w:sz w:val="28"/>
    </w:rPr>
  </w:style>
  <w:style w:type="character" w:customStyle="1" w:styleId="af7">
    <w:name w:val="[А] Название Знак"/>
    <w:basedOn w:val="a5"/>
    <w:link w:val="af6"/>
    <w:rsid w:val="0045031D"/>
    <w:rPr>
      <w:rFonts w:ascii="Arial" w:hAnsi="Arial" w:cs="Arial"/>
      <w:b/>
      <w:sz w:val="28"/>
    </w:rPr>
  </w:style>
  <w:style w:type="paragraph" w:customStyle="1" w:styleId="ab">
    <w:name w:val="[А] Текст"/>
    <w:link w:val="af8"/>
    <w:rsid w:val="0045031D"/>
    <w:pPr>
      <w:suppressAutoHyphens/>
      <w:spacing w:before="100" w:after="0" w:line="240" w:lineRule="auto"/>
      <w:jc w:val="both"/>
    </w:pPr>
    <w:rPr>
      <w:rFonts w:ascii="Arial" w:hAnsi="Arial" w:cs="Arial"/>
      <w:sz w:val="20"/>
    </w:rPr>
  </w:style>
  <w:style w:type="character" w:customStyle="1" w:styleId="af8">
    <w:name w:val="[А] Текст Знак"/>
    <w:basedOn w:val="a5"/>
    <w:link w:val="ab"/>
    <w:rsid w:val="0045031D"/>
    <w:rPr>
      <w:rFonts w:ascii="Arial" w:hAnsi="Arial" w:cs="Arial"/>
      <w:sz w:val="20"/>
    </w:rPr>
  </w:style>
  <w:style w:type="paragraph" w:customStyle="1" w:styleId="a8">
    <w:name w:val="[А] Текст (кр. строка)"/>
    <w:basedOn w:val="ab"/>
    <w:link w:val="af9"/>
    <w:rsid w:val="0045031D"/>
    <w:pPr>
      <w:ind w:firstLine="567"/>
    </w:pPr>
  </w:style>
  <w:style w:type="character" w:customStyle="1" w:styleId="af9">
    <w:name w:val="[А] Текст (кр. строка) Знак"/>
    <w:basedOn w:val="a5"/>
    <w:link w:val="a8"/>
    <w:rsid w:val="0045031D"/>
    <w:rPr>
      <w:rFonts w:ascii="Arial" w:hAnsi="Arial" w:cs="Arial"/>
      <w:sz w:val="20"/>
    </w:rPr>
  </w:style>
  <w:style w:type="paragraph" w:customStyle="1" w:styleId="af0">
    <w:name w:val="[А] Текст таблицы (тело)"/>
    <w:basedOn w:val="ab"/>
    <w:link w:val="afa"/>
    <w:rsid w:val="0045031D"/>
    <w:pPr>
      <w:spacing w:before="40"/>
    </w:pPr>
    <w:rPr>
      <w:sz w:val="16"/>
    </w:rPr>
  </w:style>
  <w:style w:type="character" w:customStyle="1" w:styleId="afa">
    <w:name w:val="[А] Текст таблицы (тело) Знак"/>
    <w:basedOn w:val="a5"/>
    <w:link w:val="af0"/>
    <w:rsid w:val="0045031D"/>
    <w:rPr>
      <w:rFonts w:ascii="Arial" w:hAnsi="Arial" w:cs="Arial"/>
      <w:sz w:val="16"/>
    </w:rPr>
  </w:style>
  <w:style w:type="paragraph" w:customStyle="1" w:styleId="afb">
    <w:name w:val="[А] Текст таблицы (шапка)"/>
    <w:basedOn w:val="af0"/>
    <w:link w:val="afc"/>
    <w:rsid w:val="0045031D"/>
    <w:pPr>
      <w:jc w:val="left"/>
    </w:pPr>
    <w:rPr>
      <w:b/>
    </w:rPr>
  </w:style>
  <w:style w:type="character" w:customStyle="1" w:styleId="afc">
    <w:name w:val="[А] Текст таблицы (шапка) Знак"/>
    <w:basedOn w:val="a5"/>
    <w:link w:val="afb"/>
    <w:rsid w:val="0045031D"/>
    <w:rPr>
      <w:rFonts w:ascii="Arial" w:hAnsi="Arial" w:cs="Arial"/>
      <w:b/>
      <w:sz w:val="16"/>
    </w:rPr>
  </w:style>
  <w:style w:type="character" w:customStyle="1" w:styleId="23">
    <w:name w:val="Заголовок 2 Знак"/>
    <w:aliases w:val="H2 Знак,HD2 Знак,h2 Знак"/>
    <w:basedOn w:val="a5"/>
    <w:link w:val="21"/>
    <w:uiPriority w:val="9"/>
    <w:semiHidden/>
    <w:rsid w:val="00B621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3">
    <w:name w:val="Заголовок 3 Знак"/>
    <w:basedOn w:val="a5"/>
    <w:link w:val="3"/>
    <w:uiPriority w:val="9"/>
    <w:semiHidden/>
    <w:rsid w:val="00B6218C"/>
    <w:rPr>
      <w:rFonts w:asciiTheme="majorHAnsi" w:eastAsiaTheme="majorEastAsia" w:hAnsiTheme="majorHAnsi" w:cstheme="majorBidi"/>
      <w:b/>
      <w:bCs/>
      <w:color w:val="4F81BD" w:themeColor="accent1"/>
      <w:sz w:val="18"/>
    </w:rPr>
  </w:style>
  <w:style w:type="character" w:customStyle="1" w:styleId="42">
    <w:name w:val="Заголовок 4 Знак"/>
    <w:basedOn w:val="a5"/>
    <w:link w:val="4"/>
    <w:uiPriority w:val="9"/>
    <w:semiHidden/>
    <w:rsid w:val="00B6218C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50">
    <w:name w:val="Заголовок 5 Знак"/>
    <w:basedOn w:val="a5"/>
    <w:link w:val="5"/>
    <w:uiPriority w:val="9"/>
    <w:semiHidden/>
    <w:rsid w:val="0045031D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60">
    <w:name w:val="Заголовок 6 Знак"/>
    <w:basedOn w:val="a5"/>
    <w:link w:val="6"/>
    <w:uiPriority w:val="9"/>
    <w:semiHidden/>
    <w:rsid w:val="0045031D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70">
    <w:name w:val="Заголовок 7 Знак"/>
    <w:basedOn w:val="a5"/>
    <w:link w:val="7"/>
    <w:uiPriority w:val="9"/>
    <w:semiHidden/>
    <w:rsid w:val="0045031D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80">
    <w:name w:val="Заголовок 8 Знак"/>
    <w:basedOn w:val="a5"/>
    <w:link w:val="8"/>
    <w:uiPriority w:val="9"/>
    <w:semiHidden/>
    <w:rsid w:val="0045031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5"/>
    <w:link w:val="9"/>
    <w:uiPriority w:val="9"/>
    <w:semiHidden/>
    <w:rsid w:val="004503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d">
    <w:name w:val="Hyperlink"/>
    <w:basedOn w:val="a5"/>
    <w:uiPriority w:val="99"/>
    <w:unhideWhenUsed/>
    <w:rsid w:val="0045031D"/>
    <w:rPr>
      <w:rFonts w:ascii="Arial" w:hAnsi="Arial" w:cs="Arial"/>
      <w:color w:val="auto"/>
      <w:u w:val="single"/>
    </w:rPr>
  </w:style>
  <w:style w:type="paragraph" w:styleId="1f0">
    <w:name w:val="toc 1"/>
    <w:basedOn w:val="ab"/>
    <w:next w:val="ab"/>
    <w:uiPriority w:val="39"/>
    <w:unhideWhenUsed/>
    <w:rsid w:val="0045031D"/>
    <w:pPr>
      <w:spacing w:after="100"/>
      <w:ind w:right="567"/>
      <w:jc w:val="left"/>
    </w:pPr>
    <w:rPr>
      <w:b/>
      <w:u w:color="000000"/>
    </w:rPr>
  </w:style>
  <w:style w:type="paragraph" w:styleId="29">
    <w:name w:val="toc 2"/>
    <w:basedOn w:val="ab"/>
    <w:next w:val="ab"/>
    <w:uiPriority w:val="39"/>
    <w:unhideWhenUsed/>
    <w:rsid w:val="0045031D"/>
    <w:pPr>
      <w:spacing w:after="100"/>
      <w:ind w:left="283" w:right="567"/>
      <w:jc w:val="left"/>
    </w:pPr>
    <w:rPr>
      <w:u w:color="000000"/>
    </w:rPr>
  </w:style>
  <w:style w:type="paragraph" w:styleId="39">
    <w:name w:val="toc 3"/>
    <w:basedOn w:val="ab"/>
    <w:next w:val="ab"/>
    <w:uiPriority w:val="39"/>
    <w:unhideWhenUsed/>
    <w:rsid w:val="0045031D"/>
    <w:pPr>
      <w:spacing w:after="100"/>
      <w:ind w:left="567" w:right="567"/>
      <w:jc w:val="left"/>
    </w:pPr>
    <w:rPr>
      <w:u w:color="000000"/>
    </w:rPr>
  </w:style>
  <w:style w:type="paragraph" w:styleId="47">
    <w:name w:val="toc 4"/>
    <w:basedOn w:val="ab"/>
    <w:next w:val="ab"/>
    <w:uiPriority w:val="39"/>
    <w:semiHidden/>
    <w:unhideWhenUsed/>
    <w:rsid w:val="0045031D"/>
    <w:pPr>
      <w:spacing w:after="100"/>
      <w:ind w:left="850" w:right="567"/>
      <w:jc w:val="left"/>
    </w:pPr>
    <w:rPr>
      <w:u w:color="000000"/>
    </w:rPr>
  </w:style>
  <w:style w:type="paragraph" w:styleId="53">
    <w:name w:val="toc 5"/>
    <w:basedOn w:val="ab"/>
    <w:next w:val="ab"/>
    <w:uiPriority w:val="39"/>
    <w:semiHidden/>
    <w:unhideWhenUsed/>
    <w:rsid w:val="0045031D"/>
    <w:pPr>
      <w:spacing w:after="100"/>
      <w:ind w:left="1134" w:right="567"/>
      <w:jc w:val="left"/>
    </w:pPr>
    <w:rPr>
      <w:u w:color="000000"/>
    </w:rPr>
  </w:style>
  <w:style w:type="paragraph" w:styleId="afe">
    <w:name w:val="Document Map"/>
    <w:basedOn w:val="a4"/>
    <w:link w:val="aff"/>
    <w:uiPriority w:val="99"/>
    <w:semiHidden/>
    <w:unhideWhenUsed/>
    <w:rsid w:val="00254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5"/>
    <w:link w:val="afe"/>
    <w:uiPriority w:val="99"/>
    <w:semiHidden/>
    <w:rsid w:val="00254F9E"/>
    <w:rPr>
      <w:rFonts w:ascii="Tahoma" w:hAnsi="Tahoma" w:cs="Tahoma"/>
      <w:sz w:val="16"/>
      <w:szCs w:val="16"/>
    </w:rPr>
  </w:style>
  <w:style w:type="numbering" w:customStyle="1" w:styleId="15">
    <w:name w:val="Стиль1"/>
    <w:uiPriority w:val="99"/>
    <w:rsid w:val="004254D4"/>
    <w:pPr>
      <w:numPr>
        <w:numId w:val="19"/>
      </w:numPr>
    </w:pPr>
  </w:style>
  <w:style w:type="paragraph" w:styleId="aff0">
    <w:name w:val="Title"/>
    <w:basedOn w:val="a4"/>
    <w:next w:val="a4"/>
    <w:link w:val="aff1"/>
    <w:uiPriority w:val="10"/>
    <w:qFormat/>
    <w:rsid w:val="004C3F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1">
    <w:name w:val="Заголовок Знак"/>
    <w:basedOn w:val="a5"/>
    <w:link w:val="aff0"/>
    <w:uiPriority w:val="10"/>
    <w:rsid w:val="004C3F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2">
    <w:name w:val="Subtitle"/>
    <w:basedOn w:val="a4"/>
    <w:next w:val="a4"/>
    <w:link w:val="aff3"/>
    <w:uiPriority w:val="11"/>
    <w:qFormat/>
    <w:rsid w:val="004C3F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3">
    <w:name w:val="Подзаголовок Знак"/>
    <w:basedOn w:val="a5"/>
    <w:link w:val="aff2"/>
    <w:uiPriority w:val="11"/>
    <w:rsid w:val="004C3F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4">
    <w:name w:val="Balloon Text"/>
    <w:basedOn w:val="a4"/>
    <w:link w:val="aff5"/>
    <w:uiPriority w:val="99"/>
    <w:semiHidden/>
    <w:unhideWhenUsed/>
    <w:rsid w:val="004C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5"/>
    <w:link w:val="aff4"/>
    <w:uiPriority w:val="99"/>
    <w:semiHidden/>
    <w:rsid w:val="004C3F44"/>
    <w:rPr>
      <w:rFonts w:ascii="Tahoma" w:hAnsi="Tahoma" w:cs="Tahoma"/>
      <w:sz w:val="16"/>
      <w:szCs w:val="16"/>
    </w:rPr>
  </w:style>
  <w:style w:type="paragraph" w:styleId="aff6">
    <w:name w:val="header"/>
    <w:basedOn w:val="a4"/>
    <w:link w:val="aff7"/>
    <w:unhideWhenUsed/>
    <w:rsid w:val="004C3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a5"/>
    <w:link w:val="aff6"/>
    <w:uiPriority w:val="99"/>
    <w:rsid w:val="004C3F44"/>
    <w:rPr>
      <w:rFonts w:ascii="Arial" w:hAnsi="Arial" w:cs="Arial"/>
      <w:sz w:val="18"/>
    </w:rPr>
  </w:style>
  <w:style w:type="paragraph" w:styleId="aff8">
    <w:name w:val="footer"/>
    <w:basedOn w:val="a4"/>
    <w:link w:val="aff9"/>
    <w:unhideWhenUsed/>
    <w:rsid w:val="004C3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9">
    <w:name w:val="Нижний колонтитул Знак"/>
    <w:basedOn w:val="a5"/>
    <w:link w:val="aff8"/>
    <w:uiPriority w:val="99"/>
    <w:rsid w:val="004C3F44"/>
    <w:rPr>
      <w:rFonts w:ascii="Arial" w:hAnsi="Arial" w:cs="Arial"/>
      <w:sz w:val="18"/>
    </w:rPr>
  </w:style>
  <w:style w:type="table" w:styleId="affa">
    <w:name w:val="Table Grid"/>
    <w:basedOn w:val="a6"/>
    <w:uiPriority w:val="59"/>
    <w:rsid w:val="004C3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SGNormal">
    <w:name w:val="GSG Normal"/>
    <w:rsid w:val="009A4480"/>
    <w:pPr>
      <w:spacing w:before="60" w:after="0" w:line="240" w:lineRule="auto"/>
    </w:pPr>
    <w:rPr>
      <w:rFonts w:ascii="Arial" w:eastAsia="SimSun" w:hAnsi="Arial" w:cs="Times New Roman"/>
      <w:sz w:val="20"/>
      <w:szCs w:val="24"/>
      <w:lang w:eastAsia="zh-CN"/>
    </w:rPr>
  </w:style>
  <w:style w:type="character" w:styleId="affb">
    <w:name w:val="annotation reference"/>
    <w:basedOn w:val="a5"/>
    <w:uiPriority w:val="99"/>
    <w:semiHidden/>
    <w:unhideWhenUsed/>
    <w:rsid w:val="0076366B"/>
    <w:rPr>
      <w:sz w:val="16"/>
      <w:szCs w:val="16"/>
    </w:rPr>
  </w:style>
  <w:style w:type="paragraph" w:styleId="affc">
    <w:name w:val="annotation text"/>
    <w:basedOn w:val="a4"/>
    <w:link w:val="affd"/>
    <w:uiPriority w:val="99"/>
    <w:semiHidden/>
    <w:unhideWhenUsed/>
    <w:rsid w:val="0076366B"/>
    <w:pPr>
      <w:spacing w:line="240" w:lineRule="auto"/>
    </w:pPr>
    <w:rPr>
      <w:sz w:val="20"/>
      <w:szCs w:val="20"/>
    </w:rPr>
  </w:style>
  <w:style w:type="character" w:customStyle="1" w:styleId="affd">
    <w:name w:val="Текст примечания Знак"/>
    <w:basedOn w:val="a5"/>
    <w:link w:val="affc"/>
    <w:uiPriority w:val="99"/>
    <w:semiHidden/>
    <w:rsid w:val="0076366B"/>
    <w:rPr>
      <w:rFonts w:ascii="Arial" w:hAnsi="Arial" w:cs="Arial"/>
      <w:sz w:val="20"/>
      <w:szCs w:val="20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76366B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76366B"/>
    <w:rPr>
      <w:rFonts w:ascii="Arial" w:hAnsi="Arial" w:cs="Arial"/>
      <w:b/>
      <w:bCs/>
      <w:sz w:val="20"/>
      <w:szCs w:val="20"/>
    </w:rPr>
  </w:style>
  <w:style w:type="paragraph" w:styleId="afff0">
    <w:name w:val="Plain Text"/>
    <w:basedOn w:val="a4"/>
    <w:link w:val="afff1"/>
    <w:uiPriority w:val="99"/>
    <w:unhideWhenUsed/>
    <w:rsid w:val="00F35151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afff1">
    <w:name w:val="Текст Знак"/>
    <w:basedOn w:val="a5"/>
    <w:link w:val="afff0"/>
    <w:uiPriority w:val="99"/>
    <w:rsid w:val="00F35151"/>
    <w:rPr>
      <w:rFonts w:ascii="Calibri" w:hAnsi="Calibri"/>
      <w:szCs w:val="21"/>
    </w:rPr>
  </w:style>
  <w:style w:type="character" w:styleId="afff2">
    <w:name w:val="FollowedHyperlink"/>
    <w:basedOn w:val="a5"/>
    <w:uiPriority w:val="99"/>
    <w:semiHidden/>
    <w:unhideWhenUsed/>
    <w:rsid w:val="00F35151"/>
    <w:rPr>
      <w:color w:val="800080" w:themeColor="followedHyperlink"/>
      <w:u w:val="single"/>
    </w:rPr>
  </w:style>
  <w:style w:type="paragraph" w:styleId="afff3">
    <w:name w:val="No Spacing"/>
    <w:uiPriority w:val="1"/>
    <w:qFormat/>
    <w:rsid w:val="00D9775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8">
    <w:name w:val="Заголовок 1 Знак"/>
    <w:aliases w:val="h1 Знак,Заголовок 1_стандарта Знак"/>
    <w:basedOn w:val="a5"/>
    <w:link w:val="17"/>
    <w:rsid w:val="003522B5"/>
    <w:rPr>
      <w:rFonts w:ascii="Times New Roman" w:eastAsia="Times New Roman" w:hAnsi="Times New Roman" w:cs="Times New Roman"/>
      <w:b/>
      <w:bCs/>
      <w:kern w:val="28"/>
      <w:sz w:val="28"/>
      <w:szCs w:val="24"/>
      <w:lang w:eastAsia="ru-RU"/>
    </w:rPr>
  </w:style>
  <w:style w:type="paragraph" w:styleId="1f1">
    <w:name w:val="index 1"/>
    <w:basedOn w:val="a4"/>
    <w:next w:val="a4"/>
    <w:rsid w:val="003522B5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240" w:hanging="240"/>
      <w:jc w:val="both"/>
      <w:textAlignment w:val="baseline"/>
    </w:pPr>
    <w:rPr>
      <w:rFonts w:ascii="Times New Roman" w:eastAsia="Times New Roman" w:hAnsi="Times New Roman" w:cs="Times New Roman"/>
      <w:color w:val="808000"/>
      <w:sz w:val="24"/>
      <w:szCs w:val="20"/>
      <w:lang w:eastAsia="ru-RU"/>
    </w:rPr>
  </w:style>
  <w:style w:type="paragraph" w:customStyle="1" w:styleId="2a">
    <w:name w:val="Текст2"/>
    <w:basedOn w:val="21"/>
    <w:link w:val="2b"/>
    <w:qFormat/>
    <w:rsid w:val="003522B5"/>
    <w:pPr>
      <w:keepNext w:val="0"/>
      <w:keepLines w:val="0"/>
      <w:tabs>
        <w:tab w:val="num" w:pos="1276"/>
      </w:tabs>
      <w:overflowPunct w:val="0"/>
      <w:autoSpaceDE w:val="0"/>
      <w:autoSpaceDN w:val="0"/>
      <w:adjustRightInd w:val="0"/>
      <w:spacing w:before="120" w:after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color w:val="auto"/>
      <w:szCs w:val="20"/>
      <w:lang w:eastAsia="ru-RU"/>
    </w:rPr>
  </w:style>
  <w:style w:type="character" w:customStyle="1" w:styleId="2b">
    <w:name w:val="Текст2 Знак"/>
    <w:link w:val="2a"/>
    <w:rsid w:val="003522B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48">
    <w:name w:val="Текст4"/>
    <w:basedOn w:val="4"/>
    <w:qFormat/>
    <w:rsid w:val="003522B5"/>
    <w:pPr>
      <w:keepNext w:val="0"/>
      <w:keepLines w:val="0"/>
      <w:numPr>
        <w:ilvl w:val="0"/>
        <w:numId w:val="0"/>
      </w:numPr>
      <w:tabs>
        <w:tab w:val="num" w:pos="1559"/>
      </w:tabs>
      <w:overflowPunct w:val="0"/>
      <w:autoSpaceDE w:val="0"/>
      <w:autoSpaceDN w:val="0"/>
      <w:adjustRightInd w:val="0"/>
      <w:spacing w:before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i w:val="0"/>
      <w:iCs w:val="0"/>
      <w:color w:val="auto"/>
      <w:sz w:val="26"/>
      <w:szCs w:val="20"/>
      <w:lang w:eastAsia="ru-RU"/>
    </w:rPr>
  </w:style>
  <w:style w:type="paragraph" w:customStyle="1" w:styleId="3a">
    <w:name w:val="Текст3"/>
    <w:basedOn w:val="3"/>
    <w:link w:val="3b"/>
    <w:qFormat/>
    <w:rsid w:val="003522B5"/>
    <w:pPr>
      <w:keepNext w:val="0"/>
      <w:keepLines w:val="0"/>
      <w:numPr>
        <w:ilvl w:val="0"/>
        <w:numId w:val="0"/>
      </w:numPr>
      <w:tabs>
        <w:tab w:val="num" w:pos="1418"/>
      </w:tabs>
      <w:overflowPunct w:val="0"/>
      <w:autoSpaceDE w:val="0"/>
      <w:autoSpaceDN w:val="0"/>
      <w:adjustRightInd w:val="0"/>
      <w:spacing w:before="6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b w:val="0"/>
      <w:bCs w:val="0"/>
      <w:color w:val="auto"/>
      <w:sz w:val="26"/>
      <w:szCs w:val="20"/>
      <w:lang w:eastAsia="ru-RU"/>
    </w:rPr>
  </w:style>
  <w:style w:type="paragraph" w:customStyle="1" w:styleId="14">
    <w:name w:val="Перечисление1"/>
    <w:qFormat/>
    <w:rsid w:val="003522B5"/>
    <w:pPr>
      <w:keepLines/>
      <w:numPr>
        <w:numId w:val="22"/>
      </w:numPr>
      <w:spacing w:after="0" w:line="240" w:lineRule="auto"/>
      <w:ind w:left="1066" w:hanging="35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1">
    <w:name w:val="Список 1"/>
    <w:basedOn w:val="a4"/>
    <w:qFormat/>
    <w:rsid w:val="00BA0E00"/>
    <w:pPr>
      <w:keepLines/>
      <w:numPr>
        <w:numId w:val="24"/>
      </w:numPr>
    </w:pPr>
    <w:rPr>
      <w:sz w:val="26"/>
    </w:rPr>
  </w:style>
  <w:style w:type="paragraph" w:customStyle="1" w:styleId="afff4">
    <w:name w:val="Текст обычный"/>
    <w:basedOn w:val="a4"/>
    <w:qFormat/>
    <w:rsid w:val="00BA0E00"/>
    <w:pPr>
      <w:ind w:firstLine="709"/>
    </w:pPr>
    <w:rPr>
      <w:sz w:val="26"/>
    </w:rPr>
  </w:style>
  <w:style w:type="character" w:customStyle="1" w:styleId="3b">
    <w:name w:val="Текст3 Знак Знак"/>
    <w:link w:val="3a"/>
    <w:rsid w:val="00BA0E00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ff5">
    <w:name w:val="ЗнакТекстЖ"/>
    <w:qFormat/>
    <w:rsid w:val="00BA0E00"/>
    <w:rPr>
      <w:b/>
      <w:color w:val="auto"/>
    </w:rPr>
  </w:style>
  <w:style w:type="character" w:customStyle="1" w:styleId="afff6">
    <w:name w:val="ЗнакТекст"/>
    <w:rsid w:val="00BA0E00"/>
  </w:style>
  <w:style w:type="character" w:customStyle="1" w:styleId="afff7">
    <w:name w:val="ЗнакФон"/>
    <w:rsid w:val="00BA0E00"/>
    <w:rPr>
      <w:bdr w:val="none" w:sz="0" w:space="0" w:color="auto"/>
      <w:shd w:val="clear" w:color="auto" w:fill="auto"/>
    </w:rPr>
  </w:style>
  <w:style w:type="character" w:customStyle="1" w:styleId="afff8">
    <w:name w:val="ПримечаниеЗнак"/>
    <w:rsid w:val="00950675"/>
    <w:rPr>
      <w:spacing w:val="100"/>
    </w:rPr>
  </w:style>
  <w:style w:type="paragraph" w:customStyle="1" w:styleId="120">
    <w:name w:val="ТаблицаЗаголовок12"/>
    <w:basedOn w:val="a4"/>
    <w:qFormat/>
    <w:rsid w:val="00CF71A7"/>
    <w:pPr>
      <w:keepNext/>
      <w:keepLines/>
      <w:spacing w:after="60"/>
      <w:jc w:val="center"/>
    </w:pPr>
    <w:rPr>
      <w:b/>
      <w:spacing w:val="-2"/>
    </w:rPr>
  </w:style>
  <w:style w:type="paragraph" w:customStyle="1" w:styleId="afff9">
    <w:name w:val="ТаблицаТекстЛ"/>
    <w:basedOn w:val="a4"/>
    <w:rsid w:val="00CF71A7"/>
    <w:pPr>
      <w:numPr>
        <w:ilvl w:val="12"/>
      </w:numPr>
    </w:pPr>
    <w:rPr>
      <w:iCs/>
      <w:sz w:val="22"/>
    </w:rPr>
  </w:style>
  <w:style w:type="paragraph" w:styleId="afffa">
    <w:name w:val="Body Text Indent"/>
    <w:basedOn w:val="a4"/>
    <w:link w:val="afffb"/>
    <w:rsid w:val="00607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b">
    <w:name w:val="Основной текст с отступом Знак"/>
    <w:basedOn w:val="a5"/>
    <w:link w:val="afffa"/>
    <w:rsid w:val="006078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c">
    <w:name w:val="List Paragraph"/>
    <w:basedOn w:val="a4"/>
    <w:uiPriority w:val="34"/>
    <w:qFormat/>
    <w:rsid w:val="00E83A7F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afffd">
    <w:name w:val="Normal (Web)"/>
    <w:basedOn w:val="a4"/>
    <w:rsid w:val="0083150A"/>
    <w:pPr>
      <w:spacing w:after="0" w:line="240" w:lineRule="auto"/>
      <w:ind w:firstLine="240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fffe">
    <w:name w:val="footnote text"/>
    <w:basedOn w:val="a4"/>
    <w:link w:val="affff"/>
    <w:unhideWhenUsed/>
    <w:rsid w:val="00345C94"/>
    <w:pPr>
      <w:spacing w:after="0" w:line="240" w:lineRule="auto"/>
    </w:pPr>
    <w:rPr>
      <w:sz w:val="20"/>
      <w:szCs w:val="20"/>
    </w:rPr>
  </w:style>
  <w:style w:type="character" w:customStyle="1" w:styleId="affff">
    <w:name w:val="Текст сноски Знак"/>
    <w:basedOn w:val="a5"/>
    <w:link w:val="afffe"/>
    <w:rsid w:val="00345C94"/>
    <w:rPr>
      <w:rFonts w:ascii="Arial" w:hAnsi="Arial" w:cs="Arial"/>
      <w:sz w:val="20"/>
      <w:szCs w:val="20"/>
    </w:rPr>
  </w:style>
  <w:style w:type="character" w:styleId="affff0">
    <w:name w:val="footnote reference"/>
    <w:basedOn w:val="a5"/>
    <w:unhideWhenUsed/>
    <w:rsid w:val="00345C94"/>
    <w:rPr>
      <w:vertAlign w:val="superscript"/>
    </w:rPr>
  </w:style>
  <w:style w:type="paragraph" w:styleId="affff1">
    <w:name w:val="Body Text"/>
    <w:basedOn w:val="a4"/>
    <w:link w:val="affff2"/>
    <w:uiPriority w:val="99"/>
    <w:semiHidden/>
    <w:unhideWhenUsed/>
    <w:rsid w:val="004668E1"/>
    <w:pPr>
      <w:spacing w:after="120"/>
    </w:pPr>
  </w:style>
  <w:style w:type="character" w:customStyle="1" w:styleId="affff2">
    <w:name w:val="Основной текст Знак"/>
    <w:basedOn w:val="a5"/>
    <w:link w:val="affff1"/>
    <w:uiPriority w:val="99"/>
    <w:semiHidden/>
    <w:rsid w:val="004668E1"/>
    <w:rPr>
      <w:rFonts w:ascii="Arial" w:hAnsi="Arial" w:cs="Arial"/>
      <w:sz w:val="18"/>
    </w:rPr>
  </w:style>
  <w:style w:type="paragraph" w:customStyle="1" w:styleId="ConsPlusNormal">
    <w:name w:val="ConsPlusNormal"/>
    <w:basedOn w:val="a4"/>
    <w:rsid w:val="004668E1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856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47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4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696805">
                                  <w:marLeft w:val="0"/>
                                  <w:marRight w:val="0"/>
                                  <w:marTop w:val="4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90;&#1072;&#1089;\AppData\Roaming\Microsoft\&#1064;&#1072;&#1073;&#1083;&#1086;&#1085;&#1099;\IC+IT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 документе приведено описание оказания материальной помощи членам профсоюза первичной профсоюзной организации ООО «БИАКСПЛЕН»  Общероссийского профессионального союза работников нефтяной, газовой отраслей промышленности и строительства.                                                                                                                            Утверждено профсоюзным комитетом первичной профсоюзной организации                    Протокол № ______ от «28» ноября 2022 г.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8AA837-97E0-45B1-9C3B-C9CFB5010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IC+IT</Template>
  <TotalTime>103</TotalTime>
  <Pages>8</Pages>
  <Words>1377</Words>
  <Characters>7851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оказании материальной помощи членам профсоюза первичной  профсоюзной организации ООО «БИАКСПЛЕН» Общероссийского профессионального союза работников нефтяной, газовой отраслей промышленности и строительства</vt:lpstr>
    </vt:vector>
  </TitlesOfParts>
  <Company>ООО "IC+"</Company>
  <LinksUpToDate>false</LinksUpToDate>
  <CharactersWithSpaces>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оказании материальной помощи членам профсоюза первичной  профсоюзной организации ООО «БИАКСПЛЕН» Общероссийского профессионального союза работников нефтяной, газовой отраслей промышленности и строительства</dc:title>
  <dc:subject>Версия, 3.0</dc:subject>
  <dc:creator>Бобрышев С.Л.</dc:creator>
  <cp:lastModifiedBy>Сироткина Наталья Михайловна</cp:lastModifiedBy>
  <cp:revision>134</cp:revision>
  <cp:lastPrinted>2019-12-25T12:31:00Z</cp:lastPrinted>
  <dcterms:created xsi:type="dcterms:W3CDTF">2021-08-02T13:24:00Z</dcterms:created>
  <dcterms:modified xsi:type="dcterms:W3CDTF">2022-12-22T10:55:00Z</dcterms:modified>
</cp:coreProperties>
</file>