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AA2" w:rsidRPr="00274AA2" w:rsidRDefault="00274AA2" w:rsidP="00274AA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4261D1" w:rsidRPr="004261D1" w:rsidTr="004261D1">
        <w:tc>
          <w:tcPr>
            <w:tcW w:w="4814" w:type="dxa"/>
          </w:tcPr>
          <w:p w:rsidR="004261D1" w:rsidRDefault="004261D1" w:rsidP="004261D1">
            <w:pPr>
              <w:jc w:val="center"/>
              <w:rPr>
                <w:i/>
              </w:rPr>
            </w:pPr>
          </w:p>
        </w:tc>
        <w:tc>
          <w:tcPr>
            <w:tcW w:w="4815" w:type="dxa"/>
          </w:tcPr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Председателю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ППО</w:t>
            </w:r>
            <w:r w:rsidR="009A4B50">
              <w:rPr>
                <w:sz w:val="24"/>
                <w:szCs w:val="24"/>
              </w:rPr>
              <w:t xml:space="preserve"> </w:t>
            </w:r>
            <w:proofErr w:type="gramStart"/>
            <w:r w:rsidR="009A4B50">
              <w:rPr>
                <w:sz w:val="24"/>
                <w:szCs w:val="24"/>
              </w:rPr>
              <w:t>в  А</w:t>
            </w:r>
            <w:r w:rsidRPr="004261D1">
              <w:rPr>
                <w:sz w:val="24"/>
                <w:szCs w:val="24"/>
              </w:rPr>
              <w:t>О</w:t>
            </w:r>
            <w:proofErr w:type="gramEnd"/>
            <w:r w:rsidRPr="004261D1">
              <w:rPr>
                <w:sz w:val="24"/>
                <w:szCs w:val="24"/>
              </w:rPr>
              <w:t xml:space="preserve"> «</w:t>
            </w:r>
            <w:r w:rsidR="009A4B50">
              <w:rPr>
                <w:sz w:val="24"/>
                <w:szCs w:val="24"/>
              </w:rPr>
              <w:t>Сибур-Нефтехим</w:t>
            </w:r>
            <w:r w:rsidRPr="004261D1">
              <w:rPr>
                <w:sz w:val="24"/>
                <w:szCs w:val="24"/>
              </w:rPr>
              <w:t>»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_________________________________</w:t>
            </w:r>
          </w:p>
          <w:p w:rsidR="004261D1" w:rsidRPr="004261D1" w:rsidRDefault="004261D1" w:rsidP="004261D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От_______________________________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подразделение_____________________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должность________________________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проживающего____________________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_________________________________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паспорт__________________________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выдан____________________________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_________________________________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дата выдачи_______________________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дата рождения_____________________</w:t>
            </w:r>
          </w:p>
          <w:p w:rsidR="004261D1" w:rsidRPr="004261D1" w:rsidRDefault="004261D1" w:rsidP="004261D1">
            <w:pPr>
              <w:rPr>
                <w:sz w:val="24"/>
                <w:szCs w:val="24"/>
              </w:rPr>
            </w:pPr>
            <w:r w:rsidRPr="004261D1">
              <w:rPr>
                <w:sz w:val="24"/>
                <w:szCs w:val="24"/>
              </w:rPr>
              <w:t>телефоны________________________</w:t>
            </w:r>
          </w:p>
          <w:p w:rsidR="004261D1" w:rsidRPr="004261D1" w:rsidRDefault="004261D1" w:rsidP="004261D1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4261D1" w:rsidRPr="00590A2E" w:rsidRDefault="004261D1" w:rsidP="004261D1">
      <w:pPr>
        <w:jc w:val="center"/>
        <w:rPr>
          <w:i/>
        </w:rPr>
      </w:pPr>
    </w:p>
    <w:p w:rsidR="004261D1" w:rsidRPr="00274AA2" w:rsidRDefault="004261D1" w:rsidP="004261D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i/>
        </w:rPr>
        <w:t xml:space="preserve">                                                                                                              </w:t>
      </w:r>
    </w:p>
    <w:p w:rsidR="00274AA2" w:rsidRDefault="00274AA2" w:rsidP="00274A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  <w:r w:rsidRPr="004261D1">
        <w:rPr>
          <w:sz w:val="28"/>
          <w:szCs w:val="28"/>
        </w:rPr>
        <w:t xml:space="preserve">                                       З А Я В Л Е Н И Е</w:t>
      </w: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pStyle w:val="17"/>
        <w:spacing w:before="0" w:after="0"/>
        <w:ind w:left="0" w:firstLine="0"/>
        <w:jc w:val="both"/>
        <w:rPr>
          <w:rFonts w:ascii="Arial" w:hAnsi="Arial" w:cs="Arial"/>
          <w:szCs w:val="28"/>
        </w:rPr>
      </w:pPr>
      <w:r w:rsidRPr="004261D1">
        <w:rPr>
          <w:rFonts w:ascii="Arial" w:hAnsi="Arial" w:cs="Arial"/>
          <w:szCs w:val="28"/>
        </w:rPr>
        <w:t>Прошу Вас оказать м</w:t>
      </w:r>
      <w:r w:rsidR="005F50B4">
        <w:rPr>
          <w:rFonts w:ascii="Arial" w:hAnsi="Arial" w:cs="Arial"/>
          <w:szCs w:val="28"/>
        </w:rPr>
        <w:t>не материальную помощь в связи</w:t>
      </w:r>
      <w:r w:rsidR="004261D1">
        <w:rPr>
          <w:rFonts w:ascii="Arial" w:hAnsi="Arial" w:cs="Arial"/>
          <w:szCs w:val="28"/>
        </w:rPr>
        <w:t>:</w:t>
      </w:r>
    </w:p>
    <w:p w:rsidR="00274AA2" w:rsidRPr="004261D1" w:rsidRDefault="00274AA2" w:rsidP="005F50B4">
      <w:pPr>
        <w:pStyle w:val="affff1"/>
        <w:spacing w:after="0" w:line="360" w:lineRule="auto"/>
        <w:jc w:val="both"/>
        <w:rPr>
          <w:sz w:val="28"/>
          <w:szCs w:val="28"/>
        </w:rPr>
      </w:pPr>
      <w:r w:rsidRPr="004261D1">
        <w:rPr>
          <w:sz w:val="28"/>
          <w:szCs w:val="28"/>
        </w:rPr>
        <w:t>______________________________________________________________________</w:t>
      </w:r>
      <w:r w:rsidR="004261D1">
        <w:rPr>
          <w:sz w:val="28"/>
          <w:szCs w:val="28"/>
        </w:rPr>
        <w:t>___________________________________________________.</w:t>
      </w:r>
    </w:p>
    <w:p w:rsidR="00274AA2" w:rsidRPr="004261D1" w:rsidRDefault="00274AA2" w:rsidP="00274AA2">
      <w:pPr>
        <w:spacing w:after="0" w:line="240" w:lineRule="auto"/>
        <w:jc w:val="both"/>
        <w:rPr>
          <w:sz w:val="28"/>
          <w:szCs w:val="28"/>
        </w:rPr>
      </w:pPr>
    </w:p>
    <w:p w:rsidR="00274AA2" w:rsidRPr="004261D1" w:rsidRDefault="005F50B4" w:rsidP="005F50B4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Работаю </w:t>
      </w:r>
      <w:proofErr w:type="gramStart"/>
      <w:r>
        <w:rPr>
          <w:sz w:val="28"/>
          <w:szCs w:val="28"/>
        </w:rPr>
        <w:t>в  АО</w:t>
      </w:r>
      <w:proofErr w:type="gramEnd"/>
      <w:r>
        <w:rPr>
          <w:sz w:val="28"/>
          <w:szCs w:val="28"/>
        </w:rPr>
        <w:t xml:space="preserve"> </w:t>
      </w:r>
      <w:r w:rsidR="00274AA2" w:rsidRPr="004261D1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Сибур-Нефтехим»  </w:t>
      </w:r>
      <w:r w:rsidR="00274AA2" w:rsidRPr="004261D1">
        <w:rPr>
          <w:sz w:val="28"/>
          <w:szCs w:val="28"/>
        </w:rPr>
        <w:t>с _______________________года.</w:t>
      </w:r>
    </w:p>
    <w:p w:rsidR="00274AA2" w:rsidRPr="004261D1" w:rsidRDefault="00274AA2" w:rsidP="005F50B4">
      <w:pPr>
        <w:spacing w:after="0" w:line="360" w:lineRule="auto"/>
        <w:jc w:val="both"/>
        <w:rPr>
          <w:sz w:val="28"/>
          <w:szCs w:val="28"/>
        </w:rPr>
      </w:pPr>
      <w:r w:rsidRPr="004261D1">
        <w:rPr>
          <w:sz w:val="28"/>
          <w:szCs w:val="28"/>
        </w:rPr>
        <w:t>Являюсь членом профсоюзной организации с ______________ года.</w:t>
      </w:r>
    </w:p>
    <w:p w:rsidR="00274AA2" w:rsidRPr="004261D1" w:rsidRDefault="00274AA2" w:rsidP="005F50B4">
      <w:pPr>
        <w:spacing w:after="0" w:line="360" w:lineRule="auto"/>
        <w:jc w:val="both"/>
        <w:rPr>
          <w:sz w:val="28"/>
          <w:szCs w:val="28"/>
        </w:rPr>
      </w:pPr>
      <w:r w:rsidRPr="004261D1">
        <w:rPr>
          <w:sz w:val="28"/>
          <w:szCs w:val="28"/>
        </w:rPr>
        <w:t>Нарушений трудовой и производственной дисциплины не имею.</w:t>
      </w:r>
    </w:p>
    <w:p w:rsidR="00274AA2" w:rsidRPr="004261D1" w:rsidRDefault="00274AA2" w:rsidP="005F50B4">
      <w:pPr>
        <w:spacing w:after="0" w:line="360" w:lineRule="auto"/>
        <w:rPr>
          <w:sz w:val="28"/>
          <w:szCs w:val="28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  <w:r w:rsidRPr="004261D1">
        <w:rPr>
          <w:sz w:val="28"/>
          <w:szCs w:val="28"/>
        </w:rPr>
        <w:t xml:space="preserve">                                                      _____________(_______________)</w:t>
      </w: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  <w:r w:rsidRPr="004261D1">
        <w:rPr>
          <w:sz w:val="28"/>
          <w:szCs w:val="28"/>
        </w:rPr>
        <w:t xml:space="preserve">Председатель цехового комитета          </w:t>
      </w:r>
    </w:p>
    <w:p w:rsidR="004668E1" w:rsidRPr="005F50B4" w:rsidRDefault="00274AA2" w:rsidP="005F50B4">
      <w:pPr>
        <w:spacing w:after="0" w:line="240" w:lineRule="auto"/>
        <w:rPr>
          <w:sz w:val="28"/>
          <w:szCs w:val="28"/>
        </w:rPr>
      </w:pPr>
      <w:r w:rsidRPr="004261D1">
        <w:rPr>
          <w:sz w:val="28"/>
          <w:szCs w:val="28"/>
        </w:rPr>
        <w:t>подразделения     ____________</w:t>
      </w:r>
      <w:proofErr w:type="gramStart"/>
      <w:r w:rsidRPr="004261D1">
        <w:rPr>
          <w:sz w:val="28"/>
          <w:szCs w:val="28"/>
        </w:rPr>
        <w:t>_  _</w:t>
      </w:r>
      <w:proofErr w:type="gramEnd"/>
      <w:r w:rsidRPr="004261D1">
        <w:rPr>
          <w:sz w:val="28"/>
          <w:szCs w:val="28"/>
        </w:rPr>
        <w:t>__________ «___»_______202_г.</w:t>
      </w:r>
    </w:p>
    <w:sectPr w:rsidR="004668E1" w:rsidRPr="005F50B4" w:rsidSect="005D4224">
      <w:headerReference w:type="default" r:id="rId9"/>
      <w:footerReference w:type="default" r:id="rId10"/>
      <w:pgSz w:w="11906" w:h="16838"/>
      <w:pgMar w:top="850" w:right="849" w:bottom="850" w:left="1418" w:header="680" w:footer="6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4C2" w:rsidRDefault="00A854C2" w:rsidP="004C3F44">
      <w:pPr>
        <w:spacing w:after="0" w:line="240" w:lineRule="auto"/>
      </w:pPr>
      <w:r>
        <w:separator/>
      </w:r>
    </w:p>
  </w:endnote>
  <w:endnote w:type="continuationSeparator" w:id="0">
    <w:p w:rsidR="00A854C2" w:rsidRDefault="00A854C2" w:rsidP="004C3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7" w:type="dxa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7797"/>
      <w:gridCol w:w="1840"/>
    </w:tblGrid>
    <w:tr w:rsidR="00D60079" w:rsidTr="00A35EBE">
      <w:tc>
        <w:tcPr>
          <w:tcW w:w="7797" w:type="dxa"/>
        </w:tcPr>
        <w:p w:rsidR="00D60079" w:rsidRPr="00152192" w:rsidRDefault="00D60079" w:rsidP="00152192">
          <w:pPr>
            <w:pStyle w:val="aff8"/>
            <w:rPr>
              <w:sz w:val="16"/>
            </w:rPr>
          </w:pPr>
        </w:p>
      </w:tc>
      <w:tc>
        <w:tcPr>
          <w:tcW w:w="1840" w:type="dxa"/>
        </w:tcPr>
        <w:p w:rsidR="00D60079" w:rsidRDefault="00D60079" w:rsidP="00FC60B2">
          <w:pPr>
            <w:pStyle w:val="aff8"/>
            <w:jc w:val="right"/>
            <w:rPr>
              <w:sz w:val="16"/>
            </w:rPr>
          </w:pPr>
          <w:r>
            <w:rPr>
              <w:sz w:val="16"/>
            </w:rPr>
            <w:t xml:space="preserve">страница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\* MERGEFORMAT </w:instrText>
          </w:r>
          <w:r>
            <w:rPr>
              <w:sz w:val="16"/>
            </w:rPr>
            <w:fldChar w:fldCharType="separate"/>
          </w:r>
          <w:r w:rsidR="009E6052">
            <w:rPr>
              <w:noProof/>
              <w:sz w:val="16"/>
            </w:rPr>
            <w:t>1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из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 \* MERGEFORMAT </w:instrText>
          </w:r>
          <w:r>
            <w:rPr>
              <w:sz w:val="16"/>
            </w:rPr>
            <w:fldChar w:fldCharType="separate"/>
          </w:r>
          <w:r w:rsidR="009E6052">
            <w:rPr>
              <w:noProof/>
              <w:sz w:val="16"/>
            </w:rPr>
            <w:t>2</w:t>
          </w:r>
          <w:r>
            <w:rPr>
              <w:sz w:val="16"/>
            </w:rPr>
            <w:fldChar w:fldCharType="end"/>
          </w:r>
        </w:p>
      </w:tc>
    </w:tr>
  </w:tbl>
  <w:p w:rsidR="00D60079" w:rsidRDefault="00D60079" w:rsidP="00D60079">
    <w:pPr>
      <w:pStyle w:val="af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4C2" w:rsidRDefault="00A854C2" w:rsidP="004C3F44">
      <w:pPr>
        <w:spacing w:after="0" w:line="240" w:lineRule="auto"/>
      </w:pPr>
      <w:r>
        <w:separator/>
      </w:r>
    </w:p>
  </w:footnote>
  <w:footnote w:type="continuationSeparator" w:id="0">
    <w:p w:rsidR="00A854C2" w:rsidRDefault="00A854C2" w:rsidP="004C3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5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8045"/>
      <w:gridCol w:w="1700"/>
    </w:tblGrid>
    <w:tr w:rsidR="00175B37" w:rsidTr="007125AD">
      <w:tc>
        <w:tcPr>
          <w:tcW w:w="8045" w:type="dxa"/>
          <w:vAlign w:val="bottom"/>
        </w:tcPr>
        <w:p w:rsidR="00175B37" w:rsidRPr="000B155C" w:rsidRDefault="009E6052" w:rsidP="00121B85">
          <w:pPr>
            <w:pStyle w:val="aff6"/>
            <w:jc w:val="both"/>
            <w:rPr>
              <w:sz w:val="20"/>
              <w:szCs w:val="20"/>
            </w:rPr>
          </w:pPr>
          <w:sdt>
            <w:sdtPr>
              <w:rPr>
                <w:sz w:val="20"/>
                <w:szCs w:val="20"/>
              </w:rPr>
              <w:alias w:val="Название"/>
              <w:id w:val="-128951158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2A3488">
                <w:rPr>
                  <w:sz w:val="20"/>
                  <w:szCs w:val="20"/>
                </w:rPr>
                <w:t>Положение об оказании материальной помощи членам профсоюза первичной  профсоюзной организации в АО  «Сибур-Нефтехим» Общероссийского профессионального союза работников нефтяной, газовой отраслей промышленности и строительства</w:t>
              </w:r>
            </w:sdtContent>
          </w:sdt>
        </w:p>
        <w:p w:rsidR="00175B37" w:rsidRDefault="004E73C7" w:rsidP="007125AD">
          <w:pPr>
            <w:pStyle w:val="aff6"/>
            <w:rPr>
              <w:b/>
              <w:sz w:val="20"/>
            </w:rPr>
          </w:pPr>
          <w:r>
            <w:rPr>
              <w:b/>
              <w:sz w:val="20"/>
            </w:rPr>
            <w:t>Версия 1.4</w:t>
          </w:r>
        </w:p>
      </w:tc>
      <w:tc>
        <w:tcPr>
          <w:tcW w:w="1700" w:type="dxa"/>
          <w:vAlign w:val="center"/>
        </w:tcPr>
        <w:p w:rsidR="00175B37" w:rsidRPr="003749AE" w:rsidRDefault="00345C94" w:rsidP="00175B37">
          <w:pPr>
            <w:pStyle w:val="aff6"/>
            <w:jc w:val="right"/>
            <w:rPr>
              <w:b/>
              <w:szCs w:val="18"/>
            </w:rPr>
          </w:pPr>
          <w:r>
            <w:rPr>
              <w:b/>
              <w:noProof/>
              <w:szCs w:val="18"/>
              <w:lang w:eastAsia="ru-RU"/>
            </w:rPr>
            <w:drawing>
              <wp:inline distT="0" distB="0" distL="0" distR="0" wp14:anchorId="74291F27" wp14:editId="689D04E4">
                <wp:extent cx="942340" cy="498475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ТПО ПАО СИБУР Холдинг - 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340" cy="498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0079" w:rsidRDefault="00D60079" w:rsidP="000B155C">
    <w:pPr>
      <w:pStyle w:val="af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080"/>
    <w:multiLevelType w:val="hybridMultilevel"/>
    <w:tmpl w:val="9642F894"/>
    <w:lvl w:ilvl="0" w:tplc="36085CCA">
      <w:start w:val="1"/>
      <w:numFmt w:val="bullet"/>
      <w:pStyle w:val="1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D3019E"/>
    <w:multiLevelType w:val="multilevel"/>
    <w:tmpl w:val="7B44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C11C1"/>
    <w:multiLevelType w:val="hybridMultilevel"/>
    <w:tmpl w:val="ABB8284A"/>
    <w:lvl w:ilvl="0" w:tplc="019E65DC">
      <w:start w:val="1"/>
      <w:numFmt w:val="bullet"/>
      <w:lvlRestart w:val="0"/>
      <w:pStyle w:val="2"/>
      <w:lvlText w:val=""/>
      <w:lvlJc w:val="left"/>
      <w:pPr>
        <w:tabs>
          <w:tab w:val="num" w:pos="1020"/>
        </w:tabs>
        <w:ind w:left="1020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E127C"/>
    <w:multiLevelType w:val="hybridMultilevel"/>
    <w:tmpl w:val="5A805C56"/>
    <w:lvl w:ilvl="0" w:tplc="BA3C3896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466BC"/>
    <w:multiLevelType w:val="hybridMultilevel"/>
    <w:tmpl w:val="E8549C94"/>
    <w:lvl w:ilvl="0" w:tplc="857ECB20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86929D6"/>
    <w:multiLevelType w:val="hybridMultilevel"/>
    <w:tmpl w:val="732CE470"/>
    <w:lvl w:ilvl="0" w:tplc="B1A0FF2E">
      <w:start w:val="1"/>
      <w:numFmt w:val="bullet"/>
      <w:lvlRestart w:val="0"/>
      <w:pStyle w:val="20"/>
      <w:lvlText w:val=""/>
      <w:lvlJc w:val="left"/>
      <w:pPr>
        <w:tabs>
          <w:tab w:val="num" w:pos="482"/>
        </w:tabs>
        <w:ind w:left="48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9507A"/>
    <w:multiLevelType w:val="hybridMultilevel"/>
    <w:tmpl w:val="1AAED6C8"/>
    <w:lvl w:ilvl="0" w:tplc="274251F2">
      <w:start w:val="1"/>
      <w:numFmt w:val="decimal"/>
      <w:lvlRestart w:val="0"/>
      <w:pStyle w:val="a"/>
      <w:suff w:val="space"/>
      <w:lvlText w:val="Рисунок %1."/>
      <w:lvlJc w:val="left"/>
      <w:pPr>
        <w:tabs>
          <w:tab w:val="num" w:pos="567"/>
        </w:tabs>
        <w:ind w:left="567" w:firstLine="567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02F515D"/>
    <w:multiLevelType w:val="multilevel"/>
    <w:tmpl w:val="971A6D9C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5126AB2"/>
    <w:multiLevelType w:val="multilevel"/>
    <w:tmpl w:val="EA9AB8D0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25991644"/>
    <w:multiLevelType w:val="hybridMultilevel"/>
    <w:tmpl w:val="B952FF08"/>
    <w:lvl w:ilvl="0" w:tplc="4778376A">
      <w:start w:val="1"/>
      <w:numFmt w:val="decimal"/>
      <w:lvlRestart w:val="0"/>
      <w:pStyle w:val="10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57CB1"/>
    <w:multiLevelType w:val="multilevel"/>
    <w:tmpl w:val="A028C136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65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69F66AA"/>
    <w:multiLevelType w:val="hybridMultilevel"/>
    <w:tmpl w:val="A2367B6A"/>
    <w:lvl w:ilvl="0" w:tplc="F88219CE">
      <w:start w:val="1"/>
      <w:numFmt w:val="bullet"/>
      <w:lvlRestart w:val="0"/>
      <w:pStyle w:val="30"/>
      <w:lvlText w:val=""/>
      <w:lvlJc w:val="left"/>
      <w:pPr>
        <w:tabs>
          <w:tab w:val="num" w:pos="652"/>
        </w:tabs>
        <w:ind w:left="65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74100"/>
    <w:multiLevelType w:val="hybridMultilevel"/>
    <w:tmpl w:val="D77A1008"/>
    <w:lvl w:ilvl="0" w:tplc="892CF9C4">
      <w:start w:val="1"/>
      <w:numFmt w:val="bullet"/>
      <w:lvlRestart w:val="0"/>
      <w:pStyle w:val="11"/>
      <w:lvlText w:val=""/>
      <w:lvlJc w:val="left"/>
      <w:pPr>
        <w:tabs>
          <w:tab w:val="num" w:pos="312"/>
        </w:tabs>
        <w:ind w:left="31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91FC6"/>
    <w:multiLevelType w:val="multilevel"/>
    <w:tmpl w:val="46DE464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0"/>
        </w:tabs>
        <w:ind w:left="340" w:firstLine="0"/>
      </w:pPr>
      <w:rPr>
        <w:rFonts w:hint="default"/>
      </w:rPr>
    </w:lvl>
  </w:abstractNum>
  <w:abstractNum w:abstractNumId="14" w15:restartNumberingAfterBreak="0">
    <w:nsid w:val="33754F0A"/>
    <w:multiLevelType w:val="multilevel"/>
    <w:tmpl w:val="E894219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3F46225"/>
    <w:multiLevelType w:val="hybridMultilevel"/>
    <w:tmpl w:val="D294F1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A40B13"/>
    <w:multiLevelType w:val="multilevel"/>
    <w:tmpl w:val="6BAC24B8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65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tabs>
          <w:tab w:val="num" w:pos="82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4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36AB7426"/>
    <w:multiLevelType w:val="hybridMultilevel"/>
    <w:tmpl w:val="B83A3004"/>
    <w:lvl w:ilvl="0" w:tplc="3E606D68">
      <w:start w:val="7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7197F7E"/>
    <w:multiLevelType w:val="hybridMultilevel"/>
    <w:tmpl w:val="182A8A20"/>
    <w:lvl w:ilvl="0" w:tplc="C792AA06">
      <w:start w:val="1"/>
      <w:numFmt w:val="decimal"/>
      <w:pStyle w:val="12"/>
      <w:lvlText w:val="%1)"/>
      <w:lvlJc w:val="left"/>
      <w:pPr>
        <w:ind w:left="870" w:hanging="360"/>
      </w:pPr>
      <w:rPr>
        <w:rFonts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7F97A60"/>
    <w:multiLevelType w:val="hybridMultilevel"/>
    <w:tmpl w:val="1DF2587C"/>
    <w:lvl w:ilvl="0" w:tplc="BDBC5AE4">
      <w:start w:val="1"/>
      <w:numFmt w:val="bullet"/>
      <w:lvlRestart w:val="0"/>
      <w:pStyle w:val="31"/>
      <w:lvlText w:val=""/>
      <w:lvlJc w:val="left"/>
      <w:pPr>
        <w:tabs>
          <w:tab w:val="num" w:pos="1304"/>
        </w:tabs>
        <w:ind w:left="1304" w:hanging="227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63F1C"/>
    <w:multiLevelType w:val="hybridMultilevel"/>
    <w:tmpl w:val="946A2A78"/>
    <w:lvl w:ilvl="0" w:tplc="DB000D2A">
      <w:start w:val="1"/>
      <w:numFmt w:val="bullet"/>
      <w:lvlRestart w:val="0"/>
      <w:lvlText w:val=""/>
      <w:lvlJc w:val="left"/>
      <w:pPr>
        <w:tabs>
          <w:tab w:val="num" w:pos="1020"/>
        </w:tabs>
        <w:ind w:left="1020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B662A"/>
    <w:multiLevelType w:val="multilevel"/>
    <w:tmpl w:val="5C3A948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3F2F295F"/>
    <w:multiLevelType w:val="hybridMultilevel"/>
    <w:tmpl w:val="B3368B8E"/>
    <w:lvl w:ilvl="0" w:tplc="78BAE2C6">
      <w:start w:val="1"/>
      <w:numFmt w:val="decimal"/>
      <w:lvlRestart w:val="0"/>
      <w:pStyle w:val="a0"/>
      <w:suff w:val="space"/>
      <w:lvlText w:val="Диаграмма %1."/>
      <w:lvlJc w:val="left"/>
      <w:pPr>
        <w:tabs>
          <w:tab w:val="num" w:pos="2494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996CA6"/>
    <w:multiLevelType w:val="multilevel"/>
    <w:tmpl w:val="A15E20F8"/>
    <w:lvl w:ilvl="0">
      <w:start w:val="1"/>
      <w:numFmt w:val="decimal"/>
      <w:pStyle w:val="13"/>
      <w:lvlText w:val="%1"/>
      <w:lvlJc w:val="left"/>
      <w:pPr>
        <w:ind w:left="360" w:hanging="360"/>
      </w:pPr>
      <w:rPr>
        <w:rFonts w:hint="default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2"/>
      <w:suff w:val="space"/>
      <w:lvlText w:val="%1.%2"/>
      <w:lvlJc w:val="left"/>
      <w:pPr>
        <w:ind w:left="0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space"/>
      <w:lvlText w:val="%1.%2.%3"/>
      <w:lvlJc w:val="left"/>
      <w:pPr>
        <w:ind w:left="284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4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7AF50CF"/>
    <w:multiLevelType w:val="multilevel"/>
    <w:tmpl w:val="1ABE73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ED9122C"/>
    <w:multiLevelType w:val="hybridMultilevel"/>
    <w:tmpl w:val="9D8EBE2E"/>
    <w:lvl w:ilvl="0" w:tplc="6D5A7118">
      <w:start w:val="1"/>
      <w:numFmt w:val="russianLower"/>
      <w:pStyle w:val="14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2B3433"/>
    <w:multiLevelType w:val="hybridMultilevel"/>
    <w:tmpl w:val="A8100B1A"/>
    <w:lvl w:ilvl="0" w:tplc="662C30C0">
      <w:start w:val="1"/>
      <w:numFmt w:val="upperLetter"/>
      <w:lvlRestart w:val="0"/>
      <w:pStyle w:val="a1"/>
      <w:suff w:val="space"/>
      <w:lvlText w:val="Приложение %1."/>
      <w:lvlJc w:val="left"/>
      <w:pPr>
        <w:tabs>
          <w:tab w:val="num" w:pos="2494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56285F"/>
    <w:multiLevelType w:val="hybridMultilevel"/>
    <w:tmpl w:val="FE081194"/>
    <w:lvl w:ilvl="0" w:tplc="7EDE6F26">
      <w:start w:val="1"/>
      <w:numFmt w:val="decimal"/>
      <w:lvlRestart w:val="0"/>
      <w:pStyle w:val="a2"/>
      <w:suff w:val="space"/>
      <w:lvlText w:val="Таблица %1."/>
      <w:lvlJc w:val="left"/>
      <w:pPr>
        <w:tabs>
          <w:tab w:val="num" w:pos="567"/>
        </w:tabs>
        <w:ind w:left="567" w:firstLine="567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D9202FA"/>
    <w:multiLevelType w:val="multilevel"/>
    <w:tmpl w:val="EE84E2E8"/>
    <w:styleLink w:val="15"/>
    <w:lvl w:ilvl="0">
      <w:start w:val="1"/>
      <w:numFmt w:val="decimal"/>
      <w:lvlText w:val="%1)"/>
      <w:lvlJc w:val="left"/>
      <w:pPr>
        <w:ind w:left="851" w:hanging="341"/>
      </w:pPr>
      <w:rPr>
        <w:rFonts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991" w:hanging="34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3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271" w:hanging="34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411" w:hanging="34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55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691" w:hanging="34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31" w:hanging="34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971" w:hanging="341"/>
      </w:pPr>
      <w:rPr>
        <w:rFonts w:hint="default"/>
      </w:rPr>
    </w:lvl>
  </w:abstractNum>
  <w:abstractNum w:abstractNumId="29" w15:restartNumberingAfterBreak="0">
    <w:nsid w:val="5EB62FC6"/>
    <w:multiLevelType w:val="multilevel"/>
    <w:tmpl w:val="D6949D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709194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8083821"/>
    <w:multiLevelType w:val="hybridMultilevel"/>
    <w:tmpl w:val="B83A3004"/>
    <w:lvl w:ilvl="0" w:tplc="3E606D68">
      <w:start w:val="7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9BA44A3"/>
    <w:multiLevelType w:val="hybridMultilevel"/>
    <w:tmpl w:val="C4BCFF42"/>
    <w:lvl w:ilvl="0" w:tplc="E4FAF7B8">
      <w:start w:val="1"/>
      <w:numFmt w:val="bullet"/>
      <w:lvlRestart w:val="0"/>
      <w:pStyle w:val="16"/>
      <w:lvlText w:val=""/>
      <w:lvlJc w:val="left"/>
      <w:pPr>
        <w:tabs>
          <w:tab w:val="num" w:pos="737"/>
        </w:tabs>
        <w:ind w:left="737" w:hanging="227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854ED"/>
    <w:multiLevelType w:val="hybridMultilevel"/>
    <w:tmpl w:val="832A78BE"/>
    <w:lvl w:ilvl="0" w:tplc="88E2C486">
      <w:start w:val="1"/>
      <w:numFmt w:val="bullet"/>
      <w:lvlRestart w:val="0"/>
      <w:pStyle w:val="41"/>
      <w:lvlText w:val=""/>
      <w:lvlJc w:val="left"/>
      <w:pPr>
        <w:tabs>
          <w:tab w:val="num" w:pos="1587"/>
        </w:tabs>
        <w:ind w:left="1587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915A3F"/>
    <w:multiLevelType w:val="hybridMultilevel"/>
    <w:tmpl w:val="D11A6786"/>
    <w:lvl w:ilvl="0" w:tplc="117296A0">
      <w:start w:val="1"/>
      <w:numFmt w:val="decimal"/>
      <w:lvlRestart w:val="0"/>
      <w:pStyle w:val="a3"/>
      <w:lvlText w:val="(%1)"/>
      <w:lvlJc w:val="righ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3D71A7"/>
    <w:multiLevelType w:val="multilevel"/>
    <w:tmpl w:val="677C5AAC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Theme="minorHAnsi" w:hint="default"/>
        <w:color w:val="auto"/>
      </w:rPr>
    </w:lvl>
  </w:abstractNum>
  <w:num w:numId="1">
    <w:abstractNumId w:val="8"/>
  </w:num>
  <w:num w:numId="2">
    <w:abstractNumId w:val="10"/>
  </w:num>
  <w:num w:numId="3">
    <w:abstractNumId w:val="16"/>
  </w:num>
  <w:num w:numId="4">
    <w:abstractNumId w:val="23"/>
  </w:num>
  <w:num w:numId="5">
    <w:abstractNumId w:val="32"/>
  </w:num>
  <w:num w:numId="6">
    <w:abstractNumId w:val="2"/>
  </w:num>
  <w:num w:numId="7">
    <w:abstractNumId w:val="19"/>
  </w:num>
  <w:num w:numId="8">
    <w:abstractNumId w:val="33"/>
  </w:num>
  <w:num w:numId="9">
    <w:abstractNumId w:val="12"/>
  </w:num>
  <w:num w:numId="10">
    <w:abstractNumId w:val="5"/>
  </w:num>
  <w:num w:numId="11">
    <w:abstractNumId w:val="11"/>
  </w:num>
  <w:num w:numId="12">
    <w:abstractNumId w:val="9"/>
  </w:num>
  <w:num w:numId="13">
    <w:abstractNumId w:val="22"/>
  </w:num>
  <w:num w:numId="14">
    <w:abstractNumId w:val="26"/>
  </w:num>
  <w:num w:numId="15">
    <w:abstractNumId w:val="34"/>
  </w:num>
  <w:num w:numId="16">
    <w:abstractNumId w:val="6"/>
  </w:num>
  <w:num w:numId="17">
    <w:abstractNumId w:val="27"/>
  </w:num>
  <w:num w:numId="18">
    <w:abstractNumId w:val="18"/>
  </w:num>
  <w:num w:numId="19">
    <w:abstractNumId w:val="28"/>
  </w:num>
  <w:num w:numId="20">
    <w:abstractNumId w:val="30"/>
  </w:num>
  <w:num w:numId="21">
    <w:abstractNumId w:val="20"/>
  </w:num>
  <w:num w:numId="22">
    <w:abstractNumId w:val="25"/>
  </w:num>
  <w:num w:numId="23">
    <w:abstractNumId w:val="13"/>
  </w:num>
  <w:num w:numId="24">
    <w:abstractNumId w:val="0"/>
  </w:num>
  <w:num w:numId="25">
    <w:abstractNumId w:val="1"/>
  </w:num>
  <w:num w:numId="26">
    <w:abstractNumId w:val="7"/>
  </w:num>
  <w:num w:numId="27">
    <w:abstractNumId w:val="4"/>
  </w:num>
  <w:num w:numId="28">
    <w:abstractNumId w:val="23"/>
  </w:num>
  <w:num w:numId="29">
    <w:abstractNumId w:val="23"/>
  </w:num>
  <w:num w:numId="30">
    <w:abstractNumId w:val="23"/>
  </w:num>
  <w:num w:numId="31">
    <w:abstractNumId w:val="14"/>
  </w:num>
  <w:num w:numId="32">
    <w:abstractNumId w:val="21"/>
  </w:num>
  <w:num w:numId="33">
    <w:abstractNumId w:val="29"/>
  </w:num>
  <w:num w:numId="34">
    <w:abstractNumId w:val="24"/>
  </w:num>
  <w:num w:numId="35">
    <w:abstractNumId w:val="15"/>
  </w:num>
  <w:num w:numId="36">
    <w:abstractNumId w:val="31"/>
  </w:num>
  <w:num w:numId="37">
    <w:abstractNumId w:val="17"/>
  </w:num>
  <w:num w:numId="38">
    <w:abstractNumId w:val="35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9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[А] Диаграмма (номер) Description" w:val="Стиль предназначен для нумерации заголовков диаграмм"/>
    <w:docVar w:name="[А] Диаграмма (тело) Description" w:val="Стиль предназначен для размещения диаграмм"/>
    <w:docVar w:name="[А] Заголовок (содержание) Description" w:val="Стиль предназначен для заголовка раздела &quot;Содержание&quot;"/>
    <w:docVar w:name="[А] Заголовок 1 (номер) Description" w:val="Стиль предназначен для нумерованных заголовков первого уровня"/>
    <w:docVar w:name="[А] Заголовок 1 Description" w:val="Стиль предназначен для заголовков первого уровня"/>
    <w:docVar w:name="[А] Заголовок 2 (номер) Description" w:val="Стиль предназначен для нумерованных заголовков второго уровня"/>
    <w:docVar w:name="[А] Заголовок 2 Description" w:val="Стиль предназначен для заголовков второго уровня"/>
    <w:docVar w:name="[А] Заголовок 3 (номер) Description" w:val="Стиль предназначен для нумерованных заголовков третьего уровня"/>
    <w:docVar w:name="[А] Заголовок 3 Description" w:val="Стиль предназначен для заголовков третьего уровня"/>
    <w:docVar w:name="[А] Заголовок 4 (номер) Description" w:val="Стиль предназначен для нумерованных заголовков четвертого уровня"/>
    <w:docVar w:name="[А] Заголовок 4 Description" w:val="Стиль предназначен для заголовков четвертого уровня"/>
    <w:docVar w:name="[А] Заголовок 5 Description" w:val="Стиль предназначен для заголовков пятого уровня"/>
    <w:docVar w:name="[А] Название Description" w:val="Стиль предназначен для использования на титульном листе"/>
    <w:docVar w:name="[А] Приложение (номер) Description" w:val="Стиль предназначен для нумерации заголовков приложения"/>
    <w:docVar w:name="[А] Рисунок (номер) Description" w:val="Стиль предназначен для нумерации рисунков"/>
    <w:docVar w:name="[А] Список 1 (марка) Description" w:val="Стиль предназначен для маркированных списков первого уровня"/>
    <w:docVar w:name="[А] Список 1 (номер) Description" w:val="Стиль предназначен для нумерованных списков первого уровня"/>
    <w:docVar w:name="[А] Список 2 (марка) Description" w:val="Стиль предназначен для маркированных списков второго уровня"/>
    <w:docVar w:name="[А] Список 2 (номер) Description" w:val="Стиль предназначен для нумерованных списков второго уровня"/>
    <w:docVar w:name="[А] Список 3 (марка) Description" w:val="Стиль предназначен для маркированных списков третьего уровня"/>
    <w:docVar w:name="[А] Список 4 (марка) Description" w:val="Стиль предназначен для маркированных списков четвертого уровня"/>
    <w:docVar w:name="[А] Список таблицы 1 (марка) Description" w:val="Стиль предназначен для маркированных списков первого уровня для использования в пределах таблицы"/>
    <w:docVar w:name="[А] Список таблицы 1 (номер) Description" w:val="Стиль предназначен для нумерованных списков первого уровня для использования в пределах таблицы"/>
    <w:docVar w:name="[А] Список таблицы 2 (марка) Description" w:val="Стиль предназначен для маркированных списков второго уровня для использования в пределах таблицы"/>
    <w:docVar w:name="[А] Список таблицы 2 (номер) Description" w:val="Стиль предназначен для нумерованных списков второго уровня для использования в пределах таблицы"/>
    <w:docVar w:name="[А] Список таблицы 3 (марка) Description" w:val="Стиль предназначен для маркированных списков третьего уровня для использования в пределах таблицы"/>
    <w:docVar w:name="[А] Таблица (номер) Description" w:val="Стиль предназначен для нумерации таблиц"/>
    <w:docVar w:name="[А] Текст (кр. строка) Description" w:val="Стиль предназначен для описательной части документа (с красной строкой)"/>
    <w:docVar w:name="[А] Текст Description" w:val="Стиль предназначен для описательной части документа (без красной строки)"/>
    <w:docVar w:name="[А] Текст программы Description" w:val="Стиль предназначен для примеров кода программ"/>
    <w:docVar w:name="[А] Текст таблицы (тело) Description" w:val="Стиль предназначен для использования в теле таблицы"/>
    <w:docVar w:name="[А] Текст таблицы (шапка) Description" w:val="Стиль предназначен для использования в заголовочной части таблицы"/>
    <w:docVar w:name="[А] Формула (номер) Description" w:val="Стиль предназначен для нумерации формул"/>
    <w:docVar w:name="desc_EditRedoOrRepeat" w:val="Повторить отмененное действие"/>
    <w:docVar w:name="desc_EmAddFormula" w:val="Вставить формулу"/>
    <w:docVar w:name="desc_EmAddTable" w:val="Вставить таблицу"/>
    <w:docVar w:name="desc_EmDecSpaceBefore" w:val="Уменьшить интервал перед абзацем"/>
    <w:docVar w:name="desc_EmFieldsUpdate" w:val="Обновить все поля в документе"/>
    <w:docVar w:name="desc_EmFixLayout" w:val="Исправить раскладку"/>
    <w:docVar w:name="desc_EmHelpHotKey" w:val="Справочная система"/>
    <w:docVar w:name="desc_EmIncSpaceBefore" w:val="Увеличить интервал перед абзацем"/>
    <w:docVar w:name="desc_EmInsertPicture" w:val="Вставить рисунок"/>
    <w:docVar w:name="desc_EmMarkAsAltWarning" w:val="Отметить как 'важное' (альтернатива)"/>
    <w:docVar w:name="desc_EmMarkAsValue" w:val="Отметить как 'значение'"/>
    <w:docVar w:name="desc_EmMarkAsWarning" w:val="Отметить как 'важное'"/>
    <w:docVar w:name="desc_EmPasteWithoutFormat" w:val="Вставить неформатированный текст"/>
    <w:docVar w:name="desc_EmScaleToRight" w:val="Вид документа по умолчанию"/>
    <w:docVar w:name="desc_EmSetStyle" w:val="Выбрать стиль"/>
    <w:docVar w:name="desc_InsertCrossReference" w:val="Вставить перекресную ссылку"/>
    <w:docVar w:name="desc_Language" w:val="Изменить язык"/>
    <w:docVar w:name="desc_TableDeleteColumn" w:val="Удалить столбец"/>
    <w:docVar w:name="desc_TableDeleteRow" w:val="Удалить строку"/>
    <w:docVar w:name="desc_TableInsertColumn" w:val="Вставить столбец"/>
    <w:docVar w:name="desc_TableInsertRowAbove" w:val="Вставить строку (выше текущей)"/>
    <w:docVar w:name="desc_ToolsRevisions" w:val="Изменить режим проверки документа"/>
    <w:docVar w:name="Гиперссылка Description" w:val="Стиль предназначен для использования содержанием (автоиспользование)"/>
    <w:docVar w:name="Оглавление 1 Description" w:val="Стиль предназначен для использования содержанием (автоиспользование)"/>
    <w:docVar w:name="Оглавление 2 Description" w:val="Стиль предназначен для использования содержанием (автоиспользование)"/>
    <w:docVar w:name="Оглавление 3 Description" w:val="Стиль предназначен для использования содержанием (автоиспользование)"/>
    <w:docVar w:name="Оглавление 4 Description" w:val="Стиль предназначен для использования содержанием (автоиспользование)"/>
    <w:docVar w:name="Оглавление 5 Description" w:val="Стиль предназначен для использования содержанием (автоиспользование)"/>
  </w:docVars>
  <w:rsids>
    <w:rsidRoot w:val="009A4480"/>
    <w:rsid w:val="0000348D"/>
    <w:rsid w:val="0000522A"/>
    <w:rsid w:val="00026E6F"/>
    <w:rsid w:val="00027F13"/>
    <w:rsid w:val="0003176F"/>
    <w:rsid w:val="000345EB"/>
    <w:rsid w:val="000401F9"/>
    <w:rsid w:val="000469A9"/>
    <w:rsid w:val="00046B1A"/>
    <w:rsid w:val="00050401"/>
    <w:rsid w:val="00063982"/>
    <w:rsid w:val="00066787"/>
    <w:rsid w:val="000718DD"/>
    <w:rsid w:val="00075B9C"/>
    <w:rsid w:val="00087E3C"/>
    <w:rsid w:val="00091769"/>
    <w:rsid w:val="00095783"/>
    <w:rsid w:val="00096FB2"/>
    <w:rsid w:val="000A72EE"/>
    <w:rsid w:val="000B155C"/>
    <w:rsid w:val="000B49E2"/>
    <w:rsid w:val="000E603E"/>
    <w:rsid w:val="000F1B93"/>
    <w:rsid w:val="000F27B1"/>
    <w:rsid w:val="000F2E05"/>
    <w:rsid w:val="000F5F87"/>
    <w:rsid w:val="00100FC0"/>
    <w:rsid w:val="00105BFD"/>
    <w:rsid w:val="001142ED"/>
    <w:rsid w:val="001163AE"/>
    <w:rsid w:val="00117683"/>
    <w:rsid w:val="001205F2"/>
    <w:rsid w:val="00121B85"/>
    <w:rsid w:val="00127509"/>
    <w:rsid w:val="001448AC"/>
    <w:rsid w:val="00152192"/>
    <w:rsid w:val="001624C6"/>
    <w:rsid w:val="00162B83"/>
    <w:rsid w:val="001730E1"/>
    <w:rsid w:val="00175B37"/>
    <w:rsid w:val="00180EEB"/>
    <w:rsid w:val="00182723"/>
    <w:rsid w:val="0018558E"/>
    <w:rsid w:val="001976D1"/>
    <w:rsid w:val="001A1A74"/>
    <w:rsid w:val="001A2ED7"/>
    <w:rsid w:val="001A5B5C"/>
    <w:rsid w:val="001B0CA2"/>
    <w:rsid w:val="001D1BB2"/>
    <w:rsid w:val="001D3217"/>
    <w:rsid w:val="001D5985"/>
    <w:rsid w:val="001E400E"/>
    <w:rsid w:val="001E7A06"/>
    <w:rsid w:val="001F6533"/>
    <w:rsid w:val="001F7447"/>
    <w:rsid w:val="002128D0"/>
    <w:rsid w:val="002137D1"/>
    <w:rsid w:val="00217C9F"/>
    <w:rsid w:val="00241CCB"/>
    <w:rsid w:val="00254F9E"/>
    <w:rsid w:val="00256811"/>
    <w:rsid w:val="00265F37"/>
    <w:rsid w:val="00266FAC"/>
    <w:rsid w:val="00274096"/>
    <w:rsid w:val="00274AA2"/>
    <w:rsid w:val="002864D5"/>
    <w:rsid w:val="0028658F"/>
    <w:rsid w:val="00294914"/>
    <w:rsid w:val="002A3488"/>
    <w:rsid w:val="002B082F"/>
    <w:rsid w:val="002C1A31"/>
    <w:rsid w:val="002C2142"/>
    <w:rsid w:val="002C5752"/>
    <w:rsid w:val="002F2865"/>
    <w:rsid w:val="00301721"/>
    <w:rsid w:val="00301850"/>
    <w:rsid w:val="0030235C"/>
    <w:rsid w:val="00302936"/>
    <w:rsid w:val="003046CF"/>
    <w:rsid w:val="00320C51"/>
    <w:rsid w:val="003272C1"/>
    <w:rsid w:val="00345C94"/>
    <w:rsid w:val="003522B5"/>
    <w:rsid w:val="00365C81"/>
    <w:rsid w:val="00373126"/>
    <w:rsid w:val="003749AE"/>
    <w:rsid w:val="00375025"/>
    <w:rsid w:val="00375B20"/>
    <w:rsid w:val="00381C69"/>
    <w:rsid w:val="003A197C"/>
    <w:rsid w:val="003A21D8"/>
    <w:rsid w:val="003A2383"/>
    <w:rsid w:val="003B217A"/>
    <w:rsid w:val="003B43F2"/>
    <w:rsid w:val="003C5066"/>
    <w:rsid w:val="003D1049"/>
    <w:rsid w:val="003E6273"/>
    <w:rsid w:val="003E675D"/>
    <w:rsid w:val="003F375E"/>
    <w:rsid w:val="003F5165"/>
    <w:rsid w:val="00422C8A"/>
    <w:rsid w:val="00423639"/>
    <w:rsid w:val="00423CE1"/>
    <w:rsid w:val="004254D4"/>
    <w:rsid w:val="004261D1"/>
    <w:rsid w:val="004330CA"/>
    <w:rsid w:val="00436C8B"/>
    <w:rsid w:val="00442C4E"/>
    <w:rsid w:val="00442D4F"/>
    <w:rsid w:val="00445477"/>
    <w:rsid w:val="0045031D"/>
    <w:rsid w:val="00451515"/>
    <w:rsid w:val="00452475"/>
    <w:rsid w:val="0046009F"/>
    <w:rsid w:val="004668E1"/>
    <w:rsid w:val="0047156D"/>
    <w:rsid w:val="00497D37"/>
    <w:rsid w:val="004C3B3E"/>
    <w:rsid w:val="004C3F44"/>
    <w:rsid w:val="004D02A2"/>
    <w:rsid w:val="004D07D5"/>
    <w:rsid w:val="004E73C7"/>
    <w:rsid w:val="004E7B88"/>
    <w:rsid w:val="005005A7"/>
    <w:rsid w:val="00507FC2"/>
    <w:rsid w:val="00521440"/>
    <w:rsid w:val="00524944"/>
    <w:rsid w:val="00532557"/>
    <w:rsid w:val="00532D8A"/>
    <w:rsid w:val="00546F94"/>
    <w:rsid w:val="00577E81"/>
    <w:rsid w:val="005930A5"/>
    <w:rsid w:val="00597188"/>
    <w:rsid w:val="005B5947"/>
    <w:rsid w:val="005D3C9D"/>
    <w:rsid w:val="005D4224"/>
    <w:rsid w:val="005F50B4"/>
    <w:rsid w:val="006000A5"/>
    <w:rsid w:val="00605074"/>
    <w:rsid w:val="0060785A"/>
    <w:rsid w:val="00620A2F"/>
    <w:rsid w:val="00623E1B"/>
    <w:rsid w:val="00624B04"/>
    <w:rsid w:val="0064310F"/>
    <w:rsid w:val="00656FC3"/>
    <w:rsid w:val="00660F12"/>
    <w:rsid w:val="00665E1C"/>
    <w:rsid w:val="00670E1B"/>
    <w:rsid w:val="00673255"/>
    <w:rsid w:val="006832B8"/>
    <w:rsid w:val="006A2E77"/>
    <w:rsid w:val="006B290C"/>
    <w:rsid w:val="006D5DE1"/>
    <w:rsid w:val="006E3929"/>
    <w:rsid w:val="00704236"/>
    <w:rsid w:val="0070480B"/>
    <w:rsid w:val="007125AD"/>
    <w:rsid w:val="007132B7"/>
    <w:rsid w:val="00722DD1"/>
    <w:rsid w:val="00740BAD"/>
    <w:rsid w:val="00740E1C"/>
    <w:rsid w:val="0075048D"/>
    <w:rsid w:val="00752F7A"/>
    <w:rsid w:val="00756113"/>
    <w:rsid w:val="00760460"/>
    <w:rsid w:val="0076202C"/>
    <w:rsid w:val="0076366B"/>
    <w:rsid w:val="00765C87"/>
    <w:rsid w:val="00777928"/>
    <w:rsid w:val="00781032"/>
    <w:rsid w:val="00793274"/>
    <w:rsid w:val="007A6D79"/>
    <w:rsid w:val="007A76E7"/>
    <w:rsid w:val="007D1169"/>
    <w:rsid w:val="007D4924"/>
    <w:rsid w:val="007D537A"/>
    <w:rsid w:val="007D7C89"/>
    <w:rsid w:val="007E4D24"/>
    <w:rsid w:val="007E686D"/>
    <w:rsid w:val="00825E27"/>
    <w:rsid w:val="0083150A"/>
    <w:rsid w:val="008335C7"/>
    <w:rsid w:val="00854223"/>
    <w:rsid w:val="0085513C"/>
    <w:rsid w:val="008551F2"/>
    <w:rsid w:val="008616B4"/>
    <w:rsid w:val="00866067"/>
    <w:rsid w:val="0088335A"/>
    <w:rsid w:val="00887233"/>
    <w:rsid w:val="0089250A"/>
    <w:rsid w:val="00895BA9"/>
    <w:rsid w:val="008A13A8"/>
    <w:rsid w:val="008A33E6"/>
    <w:rsid w:val="008B2424"/>
    <w:rsid w:val="008C09B1"/>
    <w:rsid w:val="008C177A"/>
    <w:rsid w:val="008C6EAC"/>
    <w:rsid w:val="008E0A3C"/>
    <w:rsid w:val="0090177E"/>
    <w:rsid w:val="00910F7E"/>
    <w:rsid w:val="009112E2"/>
    <w:rsid w:val="00911CA4"/>
    <w:rsid w:val="0091502D"/>
    <w:rsid w:val="00923D3C"/>
    <w:rsid w:val="0093238C"/>
    <w:rsid w:val="00934490"/>
    <w:rsid w:val="00935577"/>
    <w:rsid w:val="00940375"/>
    <w:rsid w:val="009418BA"/>
    <w:rsid w:val="00946C9F"/>
    <w:rsid w:val="00950675"/>
    <w:rsid w:val="00956E61"/>
    <w:rsid w:val="00965A5D"/>
    <w:rsid w:val="00967EB2"/>
    <w:rsid w:val="0097181C"/>
    <w:rsid w:val="009728DC"/>
    <w:rsid w:val="00973E97"/>
    <w:rsid w:val="00976717"/>
    <w:rsid w:val="00981BD7"/>
    <w:rsid w:val="009A4480"/>
    <w:rsid w:val="009A4B50"/>
    <w:rsid w:val="009B0FF7"/>
    <w:rsid w:val="009B33CC"/>
    <w:rsid w:val="009B39D9"/>
    <w:rsid w:val="009D408A"/>
    <w:rsid w:val="009E6052"/>
    <w:rsid w:val="009F1DDA"/>
    <w:rsid w:val="009F54CA"/>
    <w:rsid w:val="00A01D3E"/>
    <w:rsid w:val="00A1480C"/>
    <w:rsid w:val="00A14D5D"/>
    <w:rsid w:val="00A30AAD"/>
    <w:rsid w:val="00A35EBE"/>
    <w:rsid w:val="00A36A8B"/>
    <w:rsid w:val="00A52008"/>
    <w:rsid w:val="00A57EF8"/>
    <w:rsid w:val="00A656D1"/>
    <w:rsid w:val="00A659C3"/>
    <w:rsid w:val="00A70F98"/>
    <w:rsid w:val="00A72EC3"/>
    <w:rsid w:val="00A854C2"/>
    <w:rsid w:val="00A85B26"/>
    <w:rsid w:val="00A94FC9"/>
    <w:rsid w:val="00A968E9"/>
    <w:rsid w:val="00AA7F71"/>
    <w:rsid w:val="00AB2328"/>
    <w:rsid w:val="00AC5890"/>
    <w:rsid w:val="00AF139E"/>
    <w:rsid w:val="00AF5110"/>
    <w:rsid w:val="00B0431E"/>
    <w:rsid w:val="00B12A09"/>
    <w:rsid w:val="00B20CFF"/>
    <w:rsid w:val="00B27113"/>
    <w:rsid w:val="00B425F2"/>
    <w:rsid w:val="00B47D10"/>
    <w:rsid w:val="00B61E5D"/>
    <w:rsid w:val="00B6218C"/>
    <w:rsid w:val="00B701DA"/>
    <w:rsid w:val="00B83501"/>
    <w:rsid w:val="00B921EC"/>
    <w:rsid w:val="00BA0E00"/>
    <w:rsid w:val="00BA5E34"/>
    <w:rsid w:val="00BB1688"/>
    <w:rsid w:val="00BB2D43"/>
    <w:rsid w:val="00BB42B2"/>
    <w:rsid w:val="00BC5981"/>
    <w:rsid w:val="00BD49D8"/>
    <w:rsid w:val="00BE3DB4"/>
    <w:rsid w:val="00BE7F1A"/>
    <w:rsid w:val="00BF2BFC"/>
    <w:rsid w:val="00BF4F8F"/>
    <w:rsid w:val="00C272FA"/>
    <w:rsid w:val="00C41B01"/>
    <w:rsid w:val="00C44CD5"/>
    <w:rsid w:val="00C51385"/>
    <w:rsid w:val="00C54FAF"/>
    <w:rsid w:val="00C607A7"/>
    <w:rsid w:val="00C65EC9"/>
    <w:rsid w:val="00C67202"/>
    <w:rsid w:val="00C76F53"/>
    <w:rsid w:val="00C84BB7"/>
    <w:rsid w:val="00C84E96"/>
    <w:rsid w:val="00C87462"/>
    <w:rsid w:val="00C904E2"/>
    <w:rsid w:val="00C91442"/>
    <w:rsid w:val="00C948AD"/>
    <w:rsid w:val="00CA72CC"/>
    <w:rsid w:val="00CB3B85"/>
    <w:rsid w:val="00CC145B"/>
    <w:rsid w:val="00CC24DB"/>
    <w:rsid w:val="00CD0A20"/>
    <w:rsid w:val="00CD259A"/>
    <w:rsid w:val="00CD5B19"/>
    <w:rsid w:val="00CF71A7"/>
    <w:rsid w:val="00D16FB0"/>
    <w:rsid w:val="00D17C8F"/>
    <w:rsid w:val="00D36EB6"/>
    <w:rsid w:val="00D4429A"/>
    <w:rsid w:val="00D50174"/>
    <w:rsid w:val="00D60079"/>
    <w:rsid w:val="00D61BCB"/>
    <w:rsid w:val="00D62E99"/>
    <w:rsid w:val="00D6309A"/>
    <w:rsid w:val="00D6717D"/>
    <w:rsid w:val="00D84B52"/>
    <w:rsid w:val="00D91F78"/>
    <w:rsid w:val="00D965C1"/>
    <w:rsid w:val="00D97759"/>
    <w:rsid w:val="00D97D01"/>
    <w:rsid w:val="00DA06A1"/>
    <w:rsid w:val="00DA2C5D"/>
    <w:rsid w:val="00DA4DDB"/>
    <w:rsid w:val="00DB4D4F"/>
    <w:rsid w:val="00DC4135"/>
    <w:rsid w:val="00DC4B83"/>
    <w:rsid w:val="00DC5E36"/>
    <w:rsid w:val="00DC6B2A"/>
    <w:rsid w:val="00DD1785"/>
    <w:rsid w:val="00DD5A78"/>
    <w:rsid w:val="00DE0BB4"/>
    <w:rsid w:val="00DE5659"/>
    <w:rsid w:val="00DE75FB"/>
    <w:rsid w:val="00DF36A3"/>
    <w:rsid w:val="00E06808"/>
    <w:rsid w:val="00E12AC8"/>
    <w:rsid w:val="00E17668"/>
    <w:rsid w:val="00E1771A"/>
    <w:rsid w:val="00E22347"/>
    <w:rsid w:val="00E2590E"/>
    <w:rsid w:val="00E26CA1"/>
    <w:rsid w:val="00E431A0"/>
    <w:rsid w:val="00E43A60"/>
    <w:rsid w:val="00E511BD"/>
    <w:rsid w:val="00E60869"/>
    <w:rsid w:val="00E625E3"/>
    <w:rsid w:val="00E716FE"/>
    <w:rsid w:val="00E72065"/>
    <w:rsid w:val="00E751D5"/>
    <w:rsid w:val="00E8202A"/>
    <w:rsid w:val="00E83A7F"/>
    <w:rsid w:val="00E85356"/>
    <w:rsid w:val="00E85C9D"/>
    <w:rsid w:val="00E92109"/>
    <w:rsid w:val="00E93119"/>
    <w:rsid w:val="00E933F3"/>
    <w:rsid w:val="00EA28F2"/>
    <w:rsid w:val="00EA7230"/>
    <w:rsid w:val="00EB6532"/>
    <w:rsid w:val="00EC381E"/>
    <w:rsid w:val="00ED2609"/>
    <w:rsid w:val="00ED5CEA"/>
    <w:rsid w:val="00EF1115"/>
    <w:rsid w:val="00EF1EE9"/>
    <w:rsid w:val="00EF328C"/>
    <w:rsid w:val="00F23D69"/>
    <w:rsid w:val="00F2764A"/>
    <w:rsid w:val="00F320D2"/>
    <w:rsid w:val="00F35151"/>
    <w:rsid w:val="00F42EA5"/>
    <w:rsid w:val="00F46F33"/>
    <w:rsid w:val="00F53977"/>
    <w:rsid w:val="00F71F84"/>
    <w:rsid w:val="00F74BA5"/>
    <w:rsid w:val="00F82E1E"/>
    <w:rsid w:val="00F84B52"/>
    <w:rsid w:val="00F9077B"/>
    <w:rsid w:val="00FA6553"/>
    <w:rsid w:val="00FB0C96"/>
    <w:rsid w:val="00FB7B95"/>
    <w:rsid w:val="00FC53D9"/>
    <w:rsid w:val="00FC5987"/>
    <w:rsid w:val="00FC7E4A"/>
    <w:rsid w:val="00FD1CD5"/>
    <w:rsid w:val="00FE0CAA"/>
    <w:rsid w:val="00FF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8E0DDF9"/>
  <w15:docId w15:val="{41DC68B2-449F-43C8-B508-2DEA8EAC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027F13"/>
    <w:rPr>
      <w:rFonts w:ascii="Arial" w:hAnsi="Arial" w:cs="Arial"/>
      <w:sz w:val="18"/>
    </w:rPr>
  </w:style>
  <w:style w:type="paragraph" w:styleId="17">
    <w:name w:val="heading 1"/>
    <w:aliases w:val="h1,Заголовок 1_стандарта"/>
    <w:basedOn w:val="a4"/>
    <w:next w:val="21"/>
    <w:link w:val="18"/>
    <w:rsid w:val="003522B5"/>
    <w:pPr>
      <w:keepNext/>
      <w:keepLines/>
      <w:tabs>
        <w:tab w:val="num" w:pos="1134"/>
      </w:tabs>
      <w:overflowPunct w:val="0"/>
      <w:autoSpaceDE w:val="0"/>
      <w:autoSpaceDN w:val="0"/>
      <w:adjustRightInd w:val="0"/>
      <w:spacing w:before="360" w:after="60" w:line="240" w:lineRule="auto"/>
      <w:ind w:left="1134" w:hanging="425"/>
      <w:textAlignment w:val="baseline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4"/>
      <w:lang w:eastAsia="ru-RU"/>
    </w:rPr>
  </w:style>
  <w:style w:type="paragraph" w:styleId="21">
    <w:name w:val="heading 2"/>
    <w:aliases w:val="H2,HD2,h2"/>
    <w:basedOn w:val="a4"/>
    <w:next w:val="a4"/>
    <w:link w:val="23"/>
    <w:uiPriority w:val="9"/>
    <w:unhideWhenUsed/>
    <w:qFormat/>
    <w:rsid w:val="00B6218C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3"/>
    <w:uiPriority w:val="9"/>
    <w:semiHidden/>
    <w:unhideWhenUsed/>
    <w:qFormat/>
    <w:rsid w:val="00B6218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2"/>
    <w:uiPriority w:val="9"/>
    <w:semiHidden/>
    <w:unhideWhenUsed/>
    <w:qFormat/>
    <w:rsid w:val="00B6218C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iPriority w:val="9"/>
    <w:unhideWhenUsed/>
    <w:qFormat/>
    <w:rsid w:val="0045031D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4"/>
    <w:next w:val="a4"/>
    <w:link w:val="60"/>
    <w:uiPriority w:val="9"/>
    <w:unhideWhenUsed/>
    <w:qFormat/>
    <w:rsid w:val="0045031D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iPriority w:val="9"/>
    <w:unhideWhenUsed/>
    <w:qFormat/>
    <w:rsid w:val="0045031D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4"/>
    <w:next w:val="a4"/>
    <w:link w:val="80"/>
    <w:uiPriority w:val="9"/>
    <w:unhideWhenUsed/>
    <w:qFormat/>
    <w:rsid w:val="0045031D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iPriority w:val="9"/>
    <w:unhideWhenUsed/>
    <w:qFormat/>
    <w:rsid w:val="0045031D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1">
    <w:name w:val="[А] Приложение (номер)"/>
    <w:basedOn w:val="24"/>
    <w:next w:val="a8"/>
    <w:link w:val="a9"/>
    <w:rsid w:val="0045031D"/>
    <w:pPr>
      <w:numPr>
        <w:numId w:val="14"/>
      </w:numPr>
    </w:pPr>
  </w:style>
  <w:style w:type="character" w:customStyle="1" w:styleId="a9">
    <w:name w:val="[А] Приложение (номер) Знак"/>
    <w:basedOn w:val="a5"/>
    <w:link w:val="a1"/>
    <w:rsid w:val="0045031D"/>
    <w:rPr>
      <w:rFonts w:ascii="Arial" w:hAnsi="Arial" w:cs="Arial"/>
      <w:b/>
      <w:sz w:val="28"/>
    </w:rPr>
  </w:style>
  <w:style w:type="paragraph" w:customStyle="1" w:styleId="aa">
    <w:name w:val="[А] Диаграмма (тело)"/>
    <w:basedOn w:val="ab"/>
    <w:link w:val="ac"/>
    <w:rsid w:val="0045031D"/>
    <w:pPr>
      <w:jc w:val="center"/>
    </w:pPr>
    <w:rPr>
      <w:noProof/>
    </w:rPr>
  </w:style>
  <w:style w:type="character" w:customStyle="1" w:styleId="ac">
    <w:name w:val="[А] Диаграмма (тело) Знак"/>
    <w:basedOn w:val="a5"/>
    <w:link w:val="aa"/>
    <w:rsid w:val="0045031D"/>
    <w:rPr>
      <w:rFonts w:ascii="Arial" w:hAnsi="Arial" w:cs="Arial"/>
      <w:noProof/>
      <w:sz w:val="20"/>
    </w:rPr>
  </w:style>
  <w:style w:type="paragraph" w:customStyle="1" w:styleId="a0">
    <w:name w:val="[А] Диаграмма (номер)"/>
    <w:basedOn w:val="24"/>
    <w:next w:val="aa"/>
    <w:link w:val="ad"/>
    <w:rsid w:val="0045031D"/>
    <w:pPr>
      <w:numPr>
        <w:numId w:val="13"/>
      </w:numPr>
    </w:pPr>
  </w:style>
  <w:style w:type="character" w:customStyle="1" w:styleId="ad">
    <w:name w:val="[А] Диаграмма (номер) Знак"/>
    <w:basedOn w:val="a5"/>
    <w:link w:val="a0"/>
    <w:rsid w:val="0045031D"/>
    <w:rPr>
      <w:rFonts w:ascii="Arial" w:hAnsi="Arial" w:cs="Arial"/>
      <w:b/>
      <w:sz w:val="28"/>
    </w:rPr>
  </w:style>
  <w:style w:type="paragraph" w:customStyle="1" w:styleId="19">
    <w:name w:val="[А] Заголовок 1"/>
    <w:basedOn w:val="ab"/>
    <w:next w:val="a8"/>
    <w:link w:val="1a"/>
    <w:rsid w:val="00294914"/>
    <w:pPr>
      <w:keepNext/>
      <w:keepLines/>
      <w:pageBreakBefore/>
      <w:spacing w:before="280"/>
      <w:outlineLvl w:val="0"/>
    </w:pPr>
    <w:rPr>
      <w:b/>
      <w:sz w:val="32"/>
    </w:rPr>
  </w:style>
  <w:style w:type="character" w:customStyle="1" w:styleId="1a">
    <w:name w:val="[А] Заголовок 1 Знак"/>
    <w:basedOn w:val="a5"/>
    <w:link w:val="19"/>
    <w:rsid w:val="00294914"/>
    <w:rPr>
      <w:rFonts w:ascii="Arial" w:hAnsi="Arial" w:cs="Arial"/>
      <w:b/>
      <w:sz w:val="32"/>
    </w:rPr>
  </w:style>
  <w:style w:type="paragraph" w:customStyle="1" w:styleId="13">
    <w:name w:val="[А] Заголовок 1 (номер)"/>
    <w:basedOn w:val="19"/>
    <w:next w:val="a8"/>
    <w:link w:val="1b"/>
    <w:rsid w:val="00294914"/>
    <w:pPr>
      <w:numPr>
        <w:numId w:val="4"/>
      </w:numPr>
    </w:pPr>
  </w:style>
  <w:style w:type="character" w:customStyle="1" w:styleId="1b">
    <w:name w:val="[А] Заголовок 1 (номер) Знак"/>
    <w:basedOn w:val="a5"/>
    <w:link w:val="13"/>
    <w:rsid w:val="00294914"/>
    <w:rPr>
      <w:rFonts w:ascii="Arial" w:hAnsi="Arial" w:cs="Arial"/>
      <w:b/>
      <w:sz w:val="32"/>
    </w:rPr>
  </w:style>
  <w:style w:type="paragraph" w:customStyle="1" w:styleId="24">
    <w:name w:val="[А] Заголовок 2"/>
    <w:basedOn w:val="ab"/>
    <w:next w:val="a8"/>
    <w:link w:val="25"/>
    <w:rsid w:val="0045031D"/>
    <w:pPr>
      <w:keepNext/>
      <w:keepLines/>
      <w:spacing w:before="220"/>
      <w:outlineLvl w:val="1"/>
    </w:pPr>
    <w:rPr>
      <w:b/>
      <w:sz w:val="28"/>
    </w:rPr>
  </w:style>
  <w:style w:type="character" w:customStyle="1" w:styleId="25">
    <w:name w:val="[А] Заголовок 2 Знак"/>
    <w:basedOn w:val="a5"/>
    <w:link w:val="24"/>
    <w:rsid w:val="0045031D"/>
    <w:rPr>
      <w:rFonts w:ascii="Arial" w:hAnsi="Arial" w:cs="Arial"/>
      <w:b/>
      <w:sz w:val="28"/>
    </w:rPr>
  </w:style>
  <w:style w:type="paragraph" w:customStyle="1" w:styleId="22">
    <w:name w:val="[А] Заголовок 2 (номер)"/>
    <w:basedOn w:val="24"/>
    <w:next w:val="a8"/>
    <w:link w:val="26"/>
    <w:rsid w:val="0045031D"/>
    <w:pPr>
      <w:numPr>
        <w:ilvl w:val="1"/>
        <w:numId w:val="4"/>
      </w:numPr>
    </w:pPr>
  </w:style>
  <w:style w:type="character" w:customStyle="1" w:styleId="26">
    <w:name w:val="[А] Заголовок 2 (номер) Знак"/>
    <w:basedOn w:val="a5"/>
    <w:link w:val="22"/>
    <w:rsid w:val="0045031D"/>
    <w:rPr>
      <w:rFonts w:ascii="Arial" w:hAnsi="Arial" w:cs="Arial"/>
      <w:b/>
      <w:sz w:val="28"/>
    </w:rPr>
  </w:style>
  <w:style w:type="paragraph" w:customStyle="1" w:styleId="34">
    <w:name w:val="[А] Заголовок 3"/>
    <w:basedOn w:val="ab"/>
    <w:next w:val="a8"/>
    <w:link w:val="35"/>
    <w:rsid w:val="0045031D"/>
    <w:pPr>
      <w:keepNext/>
      <w:keepLines/>
      <w:spacing w:before="180"/>
      <w:outlineLvl w:val="2"/>
    </w:pPr>
    <w:rPr>
      <w:b/>
      <w:sz w:val="24"/>
    </w:rPr>
  </w:style>
  <w:style w:type="character" w:customStyle="1" w:styleId="35">
    <w:name w:val="[А] Заголовок 3 Знак"/>
    <w:basedOn w:val="a5"/>
    <w:link w:val="34"/>
    <w:rsid w:val="0045031D"/>
    <w:rPr>
      <w:rFonts w:ascii="Arial" w:hAnsi="Arial" w:cs="Arial"/>
      <w:b/>
      <w:sz w:val="24"/>
    </w:rPr>
  </w:style>
  <w:style w:type="paragraph" w:customStyle="1" w:styleId="32">
    <w:name w:val="[А] Заголовок 3 (номер)"/>
    <w:basedOn w:val="34"/>
    <w:next w:val="a8"/>
    <w:link w:val="36"/>
    <w:rsid w:val="0045031D"/>
    <w:pPr>
      <w:numPr>
        <w:ilvl w:val="2"/>
        <w:numId w:val="4"/>
      </w:numPr>
      <w:ind w:left="0"/>
    </w:pPr>
  </w:style>
  <w:style w:type="character" w:customStyle="1" w:styleId="36">
    <w:name w:val="[А] Заголовок 3 (номер) Знак"/>
    <w:basedOn w:val="a5"/>
    <w:link w:val="32"/>
    <w:rsid w:val="0045031D"/>
    <w:rPr>
      <w:rFonts w:ascii="Arial" w:hAnsi="Arial" w:cs="Arial"/>
      <w:b/>
      <w:sz w:val="24"/>
    </w:rPr>
  </w:style>
  <w:style w:type="paragraph" w:customStyle="1" w:styleId="43">
    <w:name w:val="[А] Заголовок 4"/>
    <w:basedOn w:val="ab"/>
    <w:next w:val="a8"/>
    <w:link w:val="44"/>
    <w:rsid w:val="0045031D"/>
    <w:pPr>
      <w:keepNext/>
      <w:keepLines/>
      <w:spacing w:before="140"/>
      <w:outlineLvl w:val="3"/>
    </w:pPr>
    <w:rPr>
      <w:b/>
      <w:sz w:val="22"/>
    </w:rPr>
  </w:style>
  <w:style w:type="character" w:customStyle="1" w:styleId="44">
    <w:name w:val="[А] Заголовок 4 Знак"/>
    <w:basedOn w:val="a5"/>
    <w:link w:val="43"/>
    <w:rsid w:val="0045031D"/>
    <w:rPr>
      <w:rFonts w:ascii="Arial" w:hAnsi="Arial" w:cs="Arial"/>
      <w:b/>
    </w:rPr>
  </w:style>
  <w:style w:type="paragraph" w:customStyle="1" w:styleId="40">
    <w:name w:val="[А] Заголовок 4 (номер)"/>
    <w:basedOn w:val="43"/>
    <w:next w:val="a8"/>
    <w:link w:val="45"/>
    <w:rsid w:val="0045031D"/>
    <w:pPr>
      <w:numPr>
        <w:ilvl w:val="3"/>
        <w:numId w:val="4"/>
      </w:numPr>
    </w:pPr>
  </w:style>
  <w:style w:type="character" w:customStyle="1" w:styleId="45">
    <w:name w:val="[А] Заголовок 4 (номер) Знак"/>
    <w:basedOn w:val="a5"/>
    <w:link w:val="40"/>
    <w:rsid w:val="0045031D"/>
    <w:rPr>
      <w:rFonts w:ascii="Arial" w:hAnsi="Arial" w:cs="Arial"/>
      <w:b/>
    </w:rPr>
  </w:style>
  <w:style w:type="paragraph" w:customStyle="1" w:styleId="51">
    <w:name w:val="[А] Заголовок 5"/>
    <w:basedOn w:val="ab"/>
    <w:next w:val="a8"/>
    <w:link w:val="52"/>
    <w:rsid w:val="0045031D"/>
    <w:pPr>
      <w:keepNext/>
      <w:keepLines/>
      <w:spacing w:before="120"/>
      <w:outlineLvl w:val="4"/>
    </w:pPr>
    <w:rPr>
      <w:b/>
    </w:rPr>
  </w:style>
  <w:style w:type="character" w:customStyle="1" w:styleId="52">
    <w:name w:val="[А] Заголовок 5 Знак"/>
    <w:basedOn w:val="a5"/>
    <w:link w:val="51"/>
    <w:rsid w:val="0045031D"/>
    <w:rPr>
      <w:rFonts w:ascii="Arial" w:hAnsi="Arial" w:cs="Arial"/>
      <w:b/>
      <w:sz w:val="20"/>
    </w:rPr>
  </w:style>
  <w:style w:type="paragraph" w:customStyle="1" w:styleId="ae">
    <w:name w:val="[А] Заголовок (содержание)"/>
    <w:basedOn w:val="ab"/>
    <w:next w:val="ab"/>
    <w:link w:val="af"/>
    <w:rsid w:val="0045031D"/>
    <w:pPr>
      <w:keepNext/>
      <w:keepLines/>
      <w:pageBreakBefore/>
      <w:spacing w:before="0" w:after="200"/>
    </w:pPr>
    <w:rPr>
      <w:b/>
      <w:sz w:val="32"/>
    </w:rPr>
  </w:style>
  <w:style w:type="character" w:customStyle="1" w:styleId="af">
    <w:name w:val="[А] Заголовок (содержание) Знак"/>
    <w:basedOn w:val="a5"/>
    <w:link w:val="ae"/>
    <w:rsid w:val="0045031D"/>
    <w:rPr>
      <w:rFonts w:ascii="Arial" w:hAnsi="Arial" w:cs="Arial"/>
      <w:b/>
      <w:sz w:val="32"/>
    </w:rPr>
  </w:style>
  <w:style w:type="paragraph" w:customStyle="1" w:styleId="16">
    <w:name w:val="[А] Список 1 (марка)"/>
    <w:basedOn w:val="ab"/>
    <w:link w:val="1c"/>
    <w:rsid w:val="0045031D"/>
    <w:pPr>
      <w:keepLines/>
      <w:numPr>
        <w:numId w:val="5"/>
      </w:numPr>
      <w:spacing w:before="0"/>
    </w:pPr>
  </w:style>
  <w:style w:type="character" w:customStyle="1" w:styleId="1c">
    <w:name w:val="[А] Список 1 (марка) Знак"/>
    <w:basedOn w:val="a5"/>
    <w:link w:val="16"/>
    <w:rsid w:val="0045031D"/>
    <w:rPr>
      <w:rFonts w:ascii="Arial" w:hAnsi="Arial" w:cs="Arial"/>
      <w:sz w:val="20"/>
    </w:rPr>
  </w:style>
  <w:style w:type="paragraph" w:customStyle="1" w:styleId="2">
    <w:name w:val="[А] Список 2 (марка)"/>
    <w:basedOn w:val="ab"/>
    <w:link w:val="27"/>
    <w:rsid w:val="0045031D"/>
    <w:pPr>
      <w:keepLines/>
      <w:numPr>
        <w:numId w:val="6"/>
      </w:numPr>
      <w:spacing w:before="0"/>
    </w:pPr>
  </w:style>
  <w:style w:type="character" w:customStyle="1" w:styleId="27">
    <w:name w:val="[А] Список 2 (марка) Знак"/>
    <w:basedOn w:val="a5"/>
    <w:link w:val="2"/>
    <w:rsid w:val="0045031D"/>
    <w:rPr>
      <w:rFonts w:ascii="Arial" w:hAnsi="Arial" w:cs="Arial"/>
      <w:sz w:val="20"/>
    </w:rPr>
  </w:style>
  <w:style w:type="paragraph" w:customStyle="1" w:styleId="31">
    <w:name w:val="[А] Список 3 (марка)"/>
    <w:basedOn w:val="ab"/>
    <w:link w:val="37"/>
    <w:rsid w:val="0045031D"/>
    <w:pPr>
      <w:keepLines/>
      <w:numPr>
        <w:numId w:val="7"/>
      </w:numPr>
      <w:spacing w:before="0"/>
    </w:pPr>
  </w:style>
  <w:style w:type="character" w:customStyle="1" w:styleId="37">
    <w:name w:val="[А] Список 3 (марка) Знак"/>
    <w:basedOn w:val="a5"/>
    <w:link w:val="31"/>
    <w:rsid w:val="0045031D"/>
    <w:rPr>
      <w:rFonts w:ascii="Arial" w:hAnsi="Arial" w:cs="Arial"/>
      <w:sz w:val="20"/>
    </w:rPr>
  </w:style>
  <w:style w:type="paragraph" w:customStyle="1" w:styleId="41">
    <w:name w:val="[А] Список 4 (марка)"/>
    <w:basedOn w:val="ab"/>
    <w:link w:val="46"/>
    <w:rsid w:val="0045031D"/>
    <w:pPr>
      <w:keepLines/>
      <w:numPr>
        <w:numId w:val="8"/>
      </w:numPr>
      <w:spacing w:before="0"/>
    </w:pPr>
  </w:style>
  <w:style w:type="character" w:customStyle="1" w:styleId="46">
    <w:name w:val="[А] Список 4 (марка) Знак"/>
    <w:basedOn w:val="a5"/>
    <w:link w:val="41"/>
    <w:rsid w:val="0045031D"/>
    <w:rPr>
      <w:rFonts w:ascii="Arial" w:hAnsi="Arial" w:cs="Arial"/>
      <w:sz w:val="20"/>
    </w:rPr>
  </w:style>
  <w:style w:type="paragraph" w:customStyle="1" w:styleId="12">
    <w:name w:val="[А] Список 1 (номер)"/>
    <w:basedOn w:val="ab"/>
    <w:link w:val="1d"/>
    <w:rsid w:val="000401F9"/>
    <w:pPr>
      <w:keepLines/>
      <w:numPr>
        <w:numId w:val="18"/>
      </w:numPr>
      <w:tabs>
        <w:tab w:val="left" w:pos="851"/>
      </w:tabs>
      <w:spacing w:before="0"/>
    </w:pPr>
  </w:style>
  <w:style w:type="character" w:customStyle="1" w:styleId="1d">
    <w:name w:val="[А] Список 1 (номер) Знак"/>
    <w:basedOn w:val="a5"/>
    <w:link w:val="12"/>
    <w:rsid w:val="000401F9"/>
    <w:rPr>
      <w:rFonts w:ascii="Arial" w:hAnsi="Arial" w:cs="Arial"/>
      <w:sz w:val="20"/>
    </w:rPr>
  </w:style>
  <w:style w:type="paragraph" w:customStyle="1" w:styleId="11">
    <w:name w:val="[А] Список таблицы 1 (марка)"/>
    <w:basedOn w:val="af0"/>
    <w:link w:val="1e"/>
    <w:rsid w:val="0045031D"/>
    <w:pPr>
      <w:keepLines/>
      <w:numPr>
        <w:numId w:val="9"/>
      </w:numPr>
      <w:spacing w:before="0"/>
    </w:pPr>
  </w:style>
  <w:style w:type="character" w:customStyle="1" w:styleId="1e">
    <w:name w:val="[А] Список таблицы 1 (марка) Знак"/>
    <w:basedOn w:val="a5"/>
    <w:link w:val="11"/>
    <w:rsid w:val="0045031D"/>
    <w:rPr>
      <w:rFonts w:ascii="Arial" w:hAnsi="Arial" w:cs="Arial"/>
      <w:sz w:val="16"/>
    </w:rPr>
  </w:style>
  <w:style w:type="paragraph" w:customStyle="1" w:styleId="20">
    <w:name w:val="[А] Список таблицы 2 (марка)"/>
    <w:basedOn w:val="af0"/>
    <w:link w:val="28"/>
    <w:rsid w:val="0045031D"/>
    <w:pPr>
      <w:keepLines/>
      <w:numPr>
        <w:numId w:val="10"/>
      </w:numPr>
      <w:spacing w:before="0"/>
    </w:pPr>
  </w:style>
  <w:style w:type="character" w:customStyle="1" w:styleId="28">
    <w:name w:val="[А] Список таблицы 2 (марка) Знак"/>
    <w:basedOn w:val="a5"/>
    <w:link w:val="20"/>
    <w:rsid w:val="0045031D"/>
    <w:rPr>
      <w:rFonts w:ascii="Arial" w:hAnsi="Arial" w:cs="Arial"/>
      <w:sz w:val="16"/>
    </w:rPr>
  </w:style>
  <w:style w:type="paragraph" w:customStyle="1" w:styleId="30">
    <w:name w:val="[А] Список таблицы 3 (марка)"/>
    <w:basedOn w:val="af0"/>
    <w:link w:val="38"/>
    <w:rsid w:val="0045031D"/>
    <w:pPr>
      <w:keepLines/>
      <w:numPr>
        <w:numId w:val="11"/>
      </w:numPr>
      <w:spacing w:before="0"/>
    </w:pPr>
  </w:style>
  <w:style w:type="character" w:customStyle="1" w:styleId="38">
    <w:name w:val="[А] Список таблицы 3 (марка) Знак"/>
    <w:basedOn w:val="a5"/>
    <w:link w:val="30"/>
    <w:rsid w:val="0045031D"/>
    <w:rPr>
      <w:rFonts w:ascii="Arial" w:hAnsi="Arial" w:cs="Arial"/>
      <w:sz w:val="16"/>
    </w:rPr>
  </w:style>
  <w:style w:type="paragraph" w:customStyle="1" w:styleId="af1">
    <w:name w:val="[А] Текст программы"/>
    <w:link w:val="af2"/>
    <w:rsid w:val="0045031D"/>
    <w:pPr>
      <w:shd w:val="clear" w:color="auto" w:fill="E6E6E6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  <w:tab w:val="left" w:pos="6803"/>
      </w:tabs>
      <w:suppressAutoHyphens/>
      <w:spacing w:after="0" w:line="240" w:lineRule="auto"/>
    </w:pPr>
    <w:rPr>
      <w:rFonts w:ascii="Courier New" w:hAnsi="Courier New" w:cs="Courier New"/>
      <w:noProof/>
      <w:sz w:val="20"/>
    </w:rPr>
  </w:style>
  <w:style w:type="character" w:customStyle="1" w:styleId="af2">
    <w:name w:val="[А] Текст программы Знак"/>
    <w:basedOn w:val="a5"/>
    <w:link w:val="af1"/>
    <w:rsid w:val="0045031D"/>
    <w:rPr>
      <w:rFonts w:ascii="Courier New" w:hAnsi="Courier New" w:cs="Courier New"/>
      <w:noProof/>
      <w:sz w:val="20"/>
      <w:shd w:val="clear" w:color="auto" w:fill="E6E6E6"/>
    </w:rPr>
  </w:style>
  <w:style w:type="paragraph" w:customStyle="1" w:styleId="a3">
    <w:name w:val="[А] Формула (номер)"/>
    <w:basedOn w:val="ab"/>
    <w:link w:val="af3"/>
    <w:rsid w:val="0045031D"/>
    <w:pPr>
      <w:widowControl w:val="0"/>
      <w:numPr>
        <w:numId w:val="15"/>
      </w:numPr>
      <w:spacing w:before="0"/>
      <w:jc w:val="right"/>
    </w:pPr>
  </w:style>
  <w:style w:type="character" w:customStyle="1" w:styleId="af3">
    <w:name w:val="[А] Формула (номер) Знак"/>
    <w:basedOn w:val="a5"/>
    <w:link w:val="a3"/>
    <w:rsid w:val="0045031D"/>
    <w:rPr>
      <w:rFonts w:ascii="Arial" w:hAnsi="Arial" w:cs="Arial"/>
      <w:sz w:val="20"/>
    </w:rPr>
  </w:style>
  <w:style w:type="paragraph" w:customStyle="1" w:styleId="a">
    <w:name w:val="[А] Рисунок (номер)"/>
    <w:basedOn w:val="a8"/>
    <w:next w:val="a8"/>
    <w:link w:val="af4"/>
    <w:rsid w:val="0045031D"/>
    <w:pPr>
      <w:keepNext/>
      <w:keepLines/>
      <w:numPr>
        <w:numId w:val="16"/>
      </w:numPr>
      <w:tabs>
        <w:tab w:val="clear" w:pos="567"/>
      </w:tabs>
      <w:spacing w:before="60" w:after="120"/>
    </w:pPr>
  </w:style>
  <w:style w:type="character" w:customStyle="1" w:styleId="af4">
    <w:name w:val="[А] Рисунок (номер) Знак"/>
    <w:basedOn w:val="a5"/>
    <w:link w:val="a"/>
    <w:rsid w:val="0045031D"/>
    <w:rPr>
      <w:rFonts w:ascii="Arial" w:hAnsi="Arial" w:cs="Arial"/>
      <w:sz w:val="20"/>
    </w:rPr>
  </w:style>
  <w:style w:type="paragraph" w:customStyle="1" w:styleId="a2">
    <w:name w:val="[А] Таблица (номер)"/>
    <w:basedOn w:val="a8"/>
    <w:next w:val="a8"/>
    <w:link w:val="af5"/>
    <w:rsid w:val="0045031D"/>
    <w:pPr>
      <w:keepNext/>
      <w:keepLines/>
      <w:numPr>
        <w:numId w:val="17"/>
      </w:numPr>
      <w:tabs>
        <w:tab w:val="clear" w:pos="567"/>
      </w:tabs>
      <w:spacing w:before="60" w:after="120"/>
    </w:pPr>
  </w:style>
  <w:style w:type="character" w:customStyle="1" w:styleId="af5">
    <w:name w:val="[А] Таблица (номер) Знак"/>
    <w:basedOn w:val="a5"/>
    <w:link w:val="a2"/>
    <w:rsid w:val="0045031D"/>
    <w:rPr>
      <w:rFonts w:ascii="Arial" w:hAnsi="Arial" w:cs="Arial"/>
      <w:sz w:val="20"/>
    </w:rPr>
  </w:style>
  <w:style w:type="paragraph" w:customStyle="1" w:styleId="10">
    <w:name w:val="[А] Список таблицы 1 (номер)"/>
    <w:basedOn w:val="af0"/>
    <w:link w:val="1f"/>
    <w:rsid w:val="0045031D"/>
    <w:pPr>
      <w:keepLines/>
      <w:numPr>
        <w:numId w:val="12"/>
      </w:numPr>
      <w:spacing w:before="60"/>
    </w:pPr>
  </w:style>
  <w:style w:type="character" w:customStyle="1" w:styleId="1f">
    <w:name w:val="[А] Список таблицы 1 (номер) Знак"/>
    <w:basedOn w:val="a5"/>
    <w:link w:val="10"/>
    <w:rsid w:val="0045031D"/>
    <w:rPr>
      <w:rFonts w:ascii="Arial" w:hAnsi="Arial" w:cs="Arial"/>
      <w:sz w:val="16"/>
    </w:rPr>
  </w:style>
  <w:style w:type="paragraph" w:customStyle="1" w:styleId="af6">
    <w:name w:val="[А] Название"/>
    <w:basedOn w:val="ab"/>
    <w:next w:val="ab"/>
    <w:link w:val="af7"/>
    <w:rsid w:val="0045031D"/>
    <w:pPr>
      <w:spacing w:before="200"/>
      <w:jc w:val="center"/>
    </w:pPr>
    <w:rPr>
      <w:b/>
      <w:sz w:val="28"/>
    </w:rPr>
  </w:style>
  <w:style w:type="character" w:customStyle="1" w:styleId="af7">
    <w:name w:val="[А] Название Знак"/>
    <w:basedOn w:val="a5"/>
    <w:link w:val="af6"/>
    <w:rsid w:val="0045031D"/>
    <w:rPr>
      <w:rFonts w:ascii="Arial" w:hAnsi="Arial" w:cs="Arial"/>
      <w:b/>
      <w:sz w:val="28"/>
    </w:rPr>
  </w:style>
  <w:style w:type="paragraph" w:customStyle="1" w:styleId="ab">
    <w:name w:val="[А] Текст"/>
    <w:link w:val="af8"/>
    <w:rsid w:val="0045031D"/>
    <w:pPr>
      <w:suppressAutoHyphens/>
      <w:spacing w:before="100" w:after="0" w:line="240" w:lineRule="auto"/>
      <w:jc w:val="both"/>
    </w:pPr>
    <w:rPr>
      <w:rFonts w:ascii="Arial" w:hAnsi="Arial" w:cs="Arial"/>
      <w:sz w:val="20"/>
    </w:rPr>
  </w:style>
  <w:style w:type="character" w:customStyle="1" w:styleId="af8">
    <w:name w:val="[А] Текст Знак"/>
    <w:basedOn w:val="a5"/>
    <w:link w:val="ab"/>
    <w:rsid w:val="0045031D"/>
    <w:rPr>
      <w:rFonts w:ascii="Arial" w:hAnsi="Arial" w:cs="Arial"/>
      <w:sz w:val="20"/>
    </w:rPr>
  </w:style>
  <w:style w:type="paragraph" w:customStyle="1" w:styleId="a8">
    <w:name w:val="[А] Текст (кр. строка)"/>
    <w:basedOn w:val="ab"/>
    <w:link w:val="af9"/>
    <w:rsid w:val="0045031D"/>
    <w:pPr>
      <w:ind w:firstLine="567"/>
    </w:pPr>
  </w:style>
  <w:style w:type="character" w:customStyle="1" w:styleId="af9">
    <w:name w:val="[А] Текст (кр. строка) Знак"/>
    <w:basedOn w:val="a5"/>
    <w:link w:val="a8"/>
    <w:rsid w:val="0045031D"/>
    <w:rPr>
      <w:rFonts w:ascii="Arial" w:hAnsi="Arial" w:cs="Arial"/>
      <w:sz w:val="20"/>
    </w:rPr>
  </w:style>
  <w:style w:type="paragraph" w:customStyle="1" w:styleId="af0">
    <w:name w:val="[А] Текст таблицы (тело)"/>
    <w:basedOn w:val="ab"/>
    <w:link w:val="afa"/>
    <w:rsid w:val="0045031D"/>
    <w:pPr>
      <w:spacing w:before="40"/>
    </w:pPr>
    <w:rPr>
      <w:sz w:val="16"/>
    </w:rPr>
  </w:style>
  <w:style w:type="character" w:customStyle="1" w:styleId="afa">
    <w:name w:val="[А] Текст таблицы (тело) Знак"/>
    <w:basedOn w:val="a5"/>
    <w:link w:val="af0"/>
    <w:rsid w:val="0045031D"/>
    <w:rPr>
      <w:rFonts w:ascii="Arial" w:hAnsi="Arial" w:cs="Arial"/>
      <w:sz w:val="16"/>
    </w:rPr>
  </w:style>
  <w:style w:type="paragraph" w:customStyle="1" w:styleId="afb">
    <w:name w:val="[А] Текст таблицы (шапка)"/>
    <w:basedOn w:val="af0"/>
    <w:link w:val="afc"/>
    <w:rsid w:val="0045031D"/>
    <w:pPr>
      <w:jc w:val="left"/>
    </w:pPr>
    <w:rPr>
      <w:b/>
    </w:rPr>
  </w:style>
  <w:style w:type="character" w:customStyle="1" w:styleId="afc">
    <w:name w:val="[А] Текст таблицы (шапка) Знак"/>
    <w:basedOn w:val="a5"/>
    <w:link w:val="afb"/>
    <w:rsid w:val="0045031D"/>
    <w:rPr>
      <w:rFonts w:ascii="Arial" w:hAnsi="Arial" w:cs="Arial"/>
      <w:b/>
      <w:sz w:val="16"/>
    </w:rPr>
  </w:style>
  <w:style w:type="character" w:customStyle="1" w:styleId="23">
    <w:name w:val="Заголовок 2 Знак"/>
    <w:aliases w:val="H2 Знак,HD2 Знак,h2 Знак"/>
    <w:basedOn w:val="a5"/>
    <w:link w:val="21"/>
    <w:uiPriority w:val="9"/>
    <w:semiHidden/>
    <w:rsid w:val="00B621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3">
    <w:name w:val="Заголовок 3 Знак"/>
    <w:basedOn w:val="a5"/>
    <w:link w:val="3"/>
    <w:uiPriority w:val="9"/>
    <w:semiHidden/>
    <w:rsid w:val="00B6218C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42">
    <w:name w:val="Заголовок 4 Знак"/>
    <w:basedOn w:val="a5"/>
    <w:link w:val="4"/>
    <w:uiPriority w:val="9"/>
    <w:semiHidden/>
    <w:rsid w:val="00B6218C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50">
    <w:name w:val="Заголовок 5 Знак"/>
    <w:basedOn w:val="a5"/>
    <w:link w:val="5"/>
    <w:uiPriority w:val="9"/>
    <w:semiHidden/>
    <w:rsid w:val="0045031D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60">
    <w:name w:val="Заголовок 6 Знак"/>
    <w:basedOn w:val="a5"/>
    <w:link w:val="6"/>
    <w:uiPriority w:val="9"/>
    <w:semiHidden/>
    <w:rsid w:val="0045031D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70">
    <w:name w:val="Заголовок 7 Знак"/>
    <w:basedOn w:val="a5"/>
    <w:link w:val="7"/>
    <w:uiPriority w:val="9"/>
    <w:semiHidden/>
    <w:rsid w:val="0045031D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80">
    <w:name w:val="Заголовок 8 Знак"/>
    <w:basedOn w:val="a5"/>
    <w:link w:val="8"/>
    <w:uiPriority w:val="9"/>
    <w:semiHidden/>
    <w:rsid w:val="004503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5"/>
    <w:link w:val="9"/>
    <w:uiPriority w:val="9"/>
    <w:semiHidden/>
    <w:rsid w:val="004503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d">
    <w:name w:val="Hyperlink"/>
    <w:basedOn w:val="a5"/>
    <w:uiPriority w:val="99"/>
    <w:unhideWhenUsed/>
    <w:rsid w:val="0045031D"/>
    <w:rPr>
      <w:rFonts w:ascii="Arial" w:hAnsi="Arial" w:cs="Arial"/>
      <w:color w:val="auto"/>
      <w:u w:val="single"/>
    </w:rPr>
  </w:style>
  <w:style w:type="paragraph" w:styleId="1f0">
    <w:name w:val="toc 1"/>
    <w:basedOn w:val="ab"/>
    <w:next w:val="ab"/>
    <w:uiPriority w:val="39"/>
    <w:unhideWhenUsed/>
    <w:rsid w:val="0045031D"/>
    <w:pPr>
      <w:spacing w:after="100"/>
      <w:ind w:right="567"/>
      <w:jc w:val="left"/>
    </w:pPr>
    <w:rPr>
      <w:b/>
      <w:u w:color="000000"/>
    </w:rPr>
  </w:style>
  <w:style w:type="paragraph" w:styleId="29">
    <w:name w:val="toc 2"/>
    <w:basedOn w:val="ab"/>
    <w:next w:val="ab"/>
    <w:uiPriority w:val="39"/>
    <w:unhideWhenUsed/>
    <w:rsid w:val="0045031D"/>
    <w:pPr>
      <w:spacing w:after="100"/>
      <w:ind w:left="283" w:right="567"/>
      <w:jc w:val="left"/>
    </w:pPr>
    <w:rPr>
      <w:u w:color="000000"/>
    </w:rPr>
  </w:style>
  <w:style w:type="paragraph" w:styleId="39">
    <w:name w:val="toc 3"/>
    <w:basedOn w:val="ab"/>
    <w:next w:val="ab"/>
    <w:uiPriority w:val="39"/>
    <w:unhideWhenUsed/>
    <w:rsid w:val="0045031D"/>
    <w:pPr>
      <w:spacing w:after="100"/>
      <w:ind w:left="567" w:right="567"/>
      <w:jc w:val="left"/>
    </w:pPr>
    <w:rPr>
      <w:u w:color="000000"/>
    </w:rPr>
  </w:style>
  <w:style w:type="paragraph" w:styleId="47">
    <w:name w:val="toc 4"/>
    <w:basedOn w:val="ab"/>
    <w:next w:val="ab"/>
    <w:uiPriority w:val="39"/>
    <w:semiHidden/>
    <w:unhideWhenUsed/>
    <w:rsid w:val="0045031D"/>
    <w:pPr>
      <w:spacing w:after="100"/>
      <w:ind w:left="850" w:right="567"/>
      <w:jc w:val="left"/>
    </w:pPr>
    <w:rPr>
      <w:u w:color="000000"/>
    </w:rPr>
  </w:style>
  <w:style w:type="paragraph" w:styleId="53">
    <w:name w:val="toc 5"/>
    <w:basedOn w:val="ab"/>
    <w:next w:val="ab"/>
    <w:uiPriority w:val="39"/>
    <w:semiHidden/>
    <w:unhideWhenUsed/>
    <w:rsid w:val="0045031D"/>
    <w:pPr>
      <w:spacing w:after="100"/>
      <w:ind w:left="1134" w:right="567"/>
      <w:jc w:val="left"/>
    </w:pPr>
    <w:rPr>
      <w:u w:color="000000"/>
    </w:rPr>
  </w:style>
  <w:style w:type="paragraph" w:styleId="afe">
    <w:name w:val="Document Map"/>
    <w:basedOn w:val="a4"/>
    <w:link w:val="aff"/>
    <w:uiPriority w:val="99"/>
    <w:semiHidden/>
    <w:unhideWhenUsed/>
    <w:rsid w:val="00254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5"/>
    <w:link w:val="afe"/>
    <w:uiPriority w:val="99"/>
    <w:semiHidden/>
    <w:rsid w:val="00254F9E"/>
    <w:rPr>
      <w:rFonts w:ascii="Tahoma" w:hAnsi="Tahoma" w:cs="Tahoma"/>
      <w:sz w:val="16"/>
      <w:szCs w:val="16"/>
    </w:rPr>
  </w:style>
  <w:style w:type="numbering" w:customStyle="1" w:styleId="15">
    <w:name w:val="Стиль1"/>
    <w:uiPriority w:val="99"/>
    <w:rsid w:val="004254D4"/>
    <w:pPr>
      <w:numPr>
        <w:numId w:val="19"/>
      </w:numPr>
    </w:pPr>
  </w:style>
  <w:style w:type="paragraph" w:styleId="aff0">
    <w:name w:val="Title"/>
    <w:basedOn w:val="a4"/>
    <w:next w:val="a4"/>
    <w:link w:val="aff1"/>
    <w:uiPriority w:val="10"/>
    <w:qFormat/>
    <w:rsid w:val="004C3F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1">
    <w:name w:val="Заголовок Знак"/>
    <w:basedOn w:val="a5"/>
    <w:link w:val="aff0"/>
    <w:uiPriority w:val="10"/>
    <w:rsid w:val="004C3F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2">
    <w:name w:val="Subtitle"/>
    <w:basedOn w:val="a4"/>
    <w:next w:val="a4"/>
    <w:link w:val="aff3"/>
    <w:uiPriority w:val="11"/>
    <w:qFormat/>
    <w:rsid w:val="004C3F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3">
    <w:name w:val="Подзаголовок Знак"/>
    <w:basedOn w:val="a5"/>
    <w:link w:val="aff2"/>
    <w:uiPriority w:val="11"/>
    <w:rsid w:val="004C3F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4">
    <w:name w:val="Balloon Text"/>
    <w:basedOn w:val="a4"/>
    <w:link w:val="aff5"/>
    <w:uiPriority w:val="99"/>
    <w:semiHidden/>
    <w:unhideWhenUsed/>
    <w:rsid w:val="004C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5"/>
    <w:link w:val="aff4"/>
    <w:uiPriority w:val="99"/>
    <w:semiHidden/>
    <w:rsid w:val="004C3F44"/>
    <w:rPr>
      <w:rFonts w:ascii="Tahoma" w:hAnsi="Tahoma" w:cs="Tahoma"/>
      <w:sz w:val="16"/>
      <w:szCs w:val="16"/>
    </w:rPr>
  </w:style>
  <w:style w:type="paragraph" w:styleId="aff6">
    <w:name w:val="header"/>
    <w:basedOn w:val="a4"/>
    <w:link w:val="aff7"/>
    <w:unhideWhenUsed/>
    <w:rsid w:val="004C3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Верхний колонтитул Знак"/>
    <w:basedOn w:val="a5"/>
    <w:link w:val="aff6"/>
    <w:uiPriority w:val="99"/>
    <w:rsid w:val="004C3F44"/>
    <w:rPr>
      <w:rFonts w:ascii="Arial" w:hAnsi="Arial" w:cs="Arial"/>
      <w:sz w:val="18"/>
    </w:rPr>
  </w:style>
  <w:style w:type="paragraph" w:styleId="aff8">
    <w:name w:val="footer"/>
    <w:basedOn w:val="a4"/>
    <w:link w:val="aff9"/>
    <w:unhideWhenUsed/>
    <w:rsid w:val="004C3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9">
    <w:name w:val="Нижний колонтитул Знак"/>
    <w:basedOn w:val="a5"/>
    <w:link w:val="aff8"/>
    <w:uiPriority w:val="99"/>
    <w:rsid w:val="004C3F44"/>
    <w:rPr>
      <w:rFonts w:ascii="Arial" w:hAnsi="Arial" w:cs="Arial"/>
      <w:sz w:val="18"/>
    </w:rPr>
  </w:style>
  <w:style w:type="table" w:styleId="affa">
    <w:name w:val="Table Grid"/>
    <w:basedOn w:val="a6"/>
    <w:uiPriority w:val="59"/>
    <w:rsid w:val="004C3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SGNormal">
    <w:name w:val="GSG Normal"/>
    <w:rsid w:val="009A4480"/>
    <w:pPr>
      <w:spacing w:before="60" w:after="0" w:line="240" w:lineRule="auto"/>
    </w:pPr>
    <w:rPr>
      <w:rFonts w:ascii="Arial" w:eastAsia="SimSun" w:hAnsi="Arial" w:cs="Times New Roman"/>
      <w:sz w:val="20"/>
      <w:szCs w:val="24"/>
      <w:lang w:eastAsia="zh-CN"/>
    </w:rPr>
  </w:style>
  <w:style w:type="character" w:styleId="affb">
    <w:name w:val="annotation reference"/>
    <w:basedOn w:val="a5"/>
    <w:uiPriority w:val="99"/>
    <w:semiHidden/>
    <w:unhideWhenUsed/>
    <w:rsid w:val="0076366B"/>
    <w:rPr>
      <w:sz w:val="16"/>
      <w:szCs w:val="16"/>
    </w:rPr>
  </w:style>
  <w:style w:type="paragraph" w:styleId="affc">
    <w:name w:val="annotation text"/>
    <w:basedOn w:val="a4"/>
    <w:link w:val="affd"/>
    <w:uiPriority w:val="99"/>
    <w:semiHidden/>
    <w:unhideWhenUsed/>
    <w:rsid w:val="0076366B"/>
    <w:pPr>
      <w:spacing w:line="240" w:lineRule="auto"/>
    </w:pPr>
    <w:rPr>
      <w:sz w:val="20"/>
      <w:szCs w:val="20"/>
    </w:rPr>
  </w:style>
  <w:style w:type="character" w:customStyle="1" w:styleId="affd">
    <w:name w:val="Текст примечания Знак"/>
    <w:basedOn w:val="a5"/>
    <w:link w:val="affc"/>
    <w:uiPriority w:val="99"/>
    <w:semiHidden/>
    <w:rsid w:val="0076366B"/>
    <w:rPr>
      <w:rFonts w:ascii="Arial" w:hAnsi="Arial" w:cs="Arial"/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76366B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76366B"/>
    <w:rPr>
      <w:rFonts w:ascii="Arial" w:hAnsi="Arial" w:cs="Arial"/>
      <w:b/>
      <w:bCs/>
      <w:sz w:val="20"/>
      <w:szCs w:val="20"/>
    </w:rPr>
  </w:style>
  <w:style w:type="paragraph" w:styleId="afff0">
    <w:name w:val="Plain Text"/>
    <w:basedOn w:val="a4"/>
    <w:link w:val="afff1"/>
    <w:uiPriority w:val="99"/>
    <w:unhideWhenUsed/>
    <w:rsid w:val="00F35151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afff1">
    <w:name w:val="Текст Знак"/>
    <w:basedOn w:val="a5"/>
    <w:link w:val="afff0"/>
    <w:uiPriority w:val="99"/>
    <w:rsid w:val="00F35151"/>
    <w:rPr>
      <w:rFonts w:ascii="Calibri" w:hAnsi="Calibri"/>
      <w:szCs w:val="21"/>
    </w:rPr>
  </w:style>
  <w:style w:type="character" w:styleId="afff2">
    <w:name w:val="FollowedHyperlink"/>
    <w:basedOn w:val="a5"/>
    <w:uiPriority w:val="99"/>
    <w:semiHidden/>
    <w:unhideWhenUsed/>
    <w:rsid w:val="00F35151"/>
    <w:rPr>
      <w:color w:val="800080" w:themeColor="followedHyperlink"/>
      <w:u w:val="single"/>
    </w:rPr>
  </w:style>
  <w:style w:type="paragraph" w:styleId="afff3">
    <w:name w:val="No Spacing"/>
    <w:uiPriority w:val="1"/>
    <w:qFormat/>
    <w:rsid w:val="00D9775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8">
    <w:name w:val="Заголовок 1 Знак"/>
    <w:aliases w:val="h1 Знак,Заголовок 1_стандарта Знак"/>
    <w:basedOn w:val="a5"/>
    <w:link w:val="17"/>
    <w:rsid w:val="003522B5"/>
    <w:rPr>
      <w:rFonts w:ascii="Times New Roman" w:eastAsia="Times New Roman" w:hAnsi="Times New Roman" w:cs="Times New Roman"/>
      <w:b/>
      <w:bCs/>
      <w:kern w:val="28"/>
      <w:sz w:val="28"/>
      <w:szCs w:val="24"/>
      <w:lang w:eastAsia="ru-RU"/>
    </w:rPr>
  </w:style>
  <w:style w:type="paragraph" w:styleId="1f1">
    <w:name w:val="index 1"/>
    <w:basedOn w:val="a4"/>
    <w:next w:val="a4"/>
    <w:rsid w:val="003522B5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240" w:hanging="240"/>
      <w:jc w:val="both"/>
      <w:textAlignment w:val="baseline"/>
    </w:pPr>
    <w:rPr>
      <w:rFonts w:ascii="Times New Roman" w:eastAsia="Times New Roman" w:hAnsi="Times New Roman" w:cs="Times New Roman"/>
      <w:color w:val="808000"/>
      <w:sz w:val="24"/>
      <w:szCs w:val="20"/>
      <w:lang w:eastAsia="ru-RU"/>
    </w:rPr>
  </w:style>
  <w:style w:type="paragraph" w:customStyle="1" w:styleId="2a">
    <w:name w:val="Текст2"/>
    <w:basedOn w:val="21"/>
    <w:link w:val="2b"/>
    <w:qFormat/>
    <w:rsid w:val="003522B5"/>
    <w:pPr>
      <w:keepNext w:val="0"/>
      <w:keepLines w:val="0"/>
      <w:tabs>
        <w:tab w:val="num" w:pos="1276"/>
      </w:tabs>
      <w:overflowPunct w:val="0"/>
      <w:autoSpaceDE w:val="0"/>
      <w:autoSpaceDN w:val="0"/>
      <w:adjustRightInd w:val="0"/>
      <w:spacing w:before="120" w:after="6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color w:val="auto"/>
      <w:szCs w:val="20"/>
      <w:lang w:eastAsia="ru-RU"/>
    </w:rPr>
  </w:style>
  <w:style w:type="character" w:customStyle="1" w:styleId="2b">
    <w:name w:val="Текст2 Знак"/>
    <w:link w:val="2a"/>
    <w:rsid w:val="003522B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48">
    <w:name w:val="Текст4"/>
    <w:basedOn w:val="4"/>
    <w:qFormat/>
    <w:rsid w:val="003522B5"/>
    <w:pPr>
      <w:keepNext w:val="0"/>
      <w:keepLines w:val="0"/>
      <w:numPr>
        <w:ilvl w:val="0"/>
        <w:numId w:val="0"/>
      </w:numPr>
      <w:tabs>
        <w:tab w:val="num" w:pos="1559"/>
      </w:tabs>
      <w:overflowPunct w:val="0"/>
      <w:autoSpaceDE w:val="0"/>
      <w:autoSpaceDN w:val="0"/>
      <w:adjustRightInd w:val="0"/>
      <w:spacing w:before="6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i w:val="0"/>
      <w:iCs w:val="0"/>
      <w:color w:val="auto"/>
      <w:sz w:val="26"/>
      <w:szCs w:val="20"/>
      <w:lang w:eastAsia="ru-RU"/>
    </w:rPr>
  </w:style>
  <w:style w:type="paragraph" w:customStyle="1" w:styleId="3a">
    <w:name w:val="Текст3"/>
    <w:basedOn w:val="3"/>
    <w:link w:val="3b"/>
    <w:qFormat/>
    <w:rsid w:val="003522B5"/>
    <w:pPr>
      <w:keepNext w:val="0"/>
      <w:keepLines w:val="0"/>
      <w:numPr>
        <w:ilvl w:val="0"/>
        <w:numId w:val="0"/>
      </w:numPr>
      <w:tabs>
        <w:tab w:val="num" w:pos="1418"/>
      </w:tabs>
      <w:overflowPunct w:val="0"/>
      <w:autoSpaceDE w:val="0"/>
      <w:autoSpaceDN w:val="0"/>
      <w:adjustRightInd w:val="0"/>
      <w:spacing w:before="6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color w:val="auto"/>
      <w:sz w:val="26"/>
      <w:szCs w:val="20"/>
      <w:lang w:eastAsia="ru-RU"/>
    </w:rPr>
  </w:style>
  <w:style w:type="paragraph" w:customStyle="1" w:styleId="14">
    <w:name w:val="Перечисление1"/>
    <w:qFormat/>
    <w:rsid w:val="003522B5"/>
    <w:pPr>
      <w:keepLines/>
      <w:numPr>
        <w:numId w:val="22"/>
      </w:numPr>
      <w:spacing w:after="0" w:line="240" w:lineRule="auto"/>
      <w:ind w:left="1066" w:hanging="35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">
    <w:name w:val="Список 1"/>
    <w:basedOn w:val="a4"/>
    <w:qFormat/>
    <w:rsid w:val="00BA0E00"/>
    <w:pPr>
      <w:keepLines/>
      <w:numPr>
        <w:numId w:val="24"/>
      </w:numPr>
    </w:pPr>
    <w:rPr>
      <w:sz w:val="26"/>
    </w:rPr>
  </w:style>
  <w:style w:type="paragraph" w:customStyle="1" w:styleId="afff4">
    <w:name w:val="Текст обычный"/>
    <w:basedOn w:val="a4"/>
    <w:qFormat/>
    <w:rsid w:val="00BA0E00"/>
    <w:pPr>
      <w:ind w:firstLine="709"/>
    </w:pPr>
    <w:rPr>
      <w:sz w:val="26"/>
    </w:rPr>
  </w:style>
  <w:style w:type="character" w:customStyle="1" w:styleId="3b">
    <w:name w:val="Текст3 Знак Знак"/>
    <w:link w:val="3a"/>
    <w:rsid w:val="00BA0E00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ff5">
    <w:name w:val="ЗнакТекстЖ"/>
    <w:qFormat/>
    <w:rsid w:val="00BA0E00"/>
    <w:rPr>
      <w:b/>
      <w:color w:val="auto"/>
    </w:rPr>
  </w:style>
  <w:style w:type="character" w:customStyle="1" w:styleId="afff6">
    <w:name w:val="ЗнакТекст"/>
    <w:rsid w:val="00BA0E00"/>
  </w:style>
  <w:style w:type="character" w:customStyle="1" w:styleId="afff7">
    <w:name w:val="ЗнакФон"/>
    <w:rsid w:val="00BA0E00"/>
    <w:rPr>
      <w:bdr w:val="none" w:sz="0" w:space="0" w:color="auto"/>
      <w:shd w:val="clear" w:color="auto" w:fill="auto"/>
    </w:rPr>
  </w:style>
  <w:style w:type="character" w:customStyle="1" w:styleId="afff8">
    <w:name w:val="ПримечаниеЗнак"/>
    <w:rsid w:val="00950675"/>
    <w:rPr>
      <w:spacing w:val="100"/>
    </w:rPr>
  </w:style>
  <w:style w:type="paragraph" w:customStyle="1" w:styleId="120">
    <w:name w:val="ТаблицаЗаголовок12"/>
    <w:basedOn w:val="a4"/>
    <w:qFormat/>
    <w:rsid w:val="00CF71A7"/>
    <w:pPr>
      <w:keepNext/>
      <w:keepLines/>
      <w:spacing w:after="60"/>
      <w:jc w:val="center"/>
    </w:pPr>
    <w:rPr>
      <w:b/>
      <w:spacing w:val="-2"/>
    </w:rPr>
  </w:style>
  <w:style w:type="paragraph" w:customStyle="1" w:styleId="afff9">
    <w:name w:val="ТаблицаТекстЛ"/>
    <w:basedOn w:val="a4"/>
    <w:rsid w:val="00CF71A7"/>
    <w:pPr>
      <w:numPr>
        <w:ilvl w:val="12"/>
      </w:numPr>
    </w:pPr>
    <w:rPr>
      <w:iCs/>
      <w:sz w:val="22"/>
    </w:rPr>
  </w:style>
  <w:style w:type="paragraph" w:styleId="afffa">
    <w:name w:val="Body Text Indent"/>
    <w:basedOn w:val="a4"/>
    <w:link w:val="afffb"/>
    <w:rsid w:val="00607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b">
    <w:name w:val="Основной текст с отступом Знак"/>
    <w:basedOn w:val="a5"/>
    <w:link w:val="afffa"/>
    <w:rsid w:val="006078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c">
    <w:name w:val="List Paragraph"/>
    <w:basedOn w:val="a4"/>
    <w:uiPriority w:val="34"/>
    <w:qFormat/>
    <w:rsid w:val="00E83A7F"/>
    <w:pPr>
      <w:ind w:left="720"/>
      <w:contextualSpacing/>
    </w:pPr>
    <w:rPr>
      <w:rFonts w:asciiTheme="minorHAnsi" w:hAnsiTheme="minorHAnsi" w:cstheme="minorBidi"/>
      <w:sz w:val="22"/>
    </w:rPr>
  </w:style>
  <w:style w:type="paragraph" w:styleId="afffd">
    <w:name w:val="Normal (Web)"/>
    <w:basedOn w:val="a4"/>
    <w:rsid w:val="0083150A"/>
    <w:pPr>
      <w:spacing w:after="0" w:line="240" w:lineRule="auto"/>
      <w:ind w:firstLine="240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fffe">
    <w:name w:val="footnote text"/>
    <w:basedOn w:val="a4"/>
    <w:link w:val="affff"/>
    <w:unhideWhenUsed/>
    <w:rsid w:val="00345C94"/>
    <w:pPr>
      <w:spacing w:after="0" w:line="240" w:lineRule="auto"/>
    </w:pPr>
    <w:rPr>
      <w:sz w:val="20"/>
      <w:szCs w:val="20"/>
    </w:rPr>
  </w:style>
  <w:style w:type="character" w:customStyle="1" w:styleId="affff">
    <w:name w:val="Текст сноски Знак"/>
    <w:basedOn w:val="a5"/>
    <w:link w:val="afffe"/>
    <w:rsid w:val="00345C94"/>
    <w:rPr>
      <w:rFonts w:ascii="Arial" w:hAnsi="Arial" w:cs="Arial"/>
      <w:sz w:val="20"/>
      <w:szCs w:val="20"/>
    </w:rPr>
  </w:style>
  <w:style w:type="character" w:styleId="affff0">
    <w:name w:val="footnote reference"/>
    <w:basedOn w:val="a5"/>
    <w:unhideWhenUsed/>
    <w:rsid w:val="00345C94"/>
    <w:rPr>
      <w:vertAlign w:val="superscript"/>
    </w:rPr>
  </w:style>
  <w:style w:type="paragraph" w:styleId="affff1">
    <w:name w:val="Body Text"/>
    <w:basedOn w:val="a4"/>
    <w:link w:val="affff2"/>
    <w:uiPriority w:val="99"/>
    <w:semiHidden/>
    <w:unhideWhenUsed/>
    <w:rsid w:val="004668E1"/>
    <w:pPr>
      <w:spacing w:after="120"/>
    </w:pPr>
  </w:style>
  <w:style w:type="character" w:customStyle="1" w:styleId="affff2">
    <w:name w:val="Основной текст Знак"/>
    <w:basedOn w:val="a5"/>
    <w:link w:val="affff1"/>
    <w:uiPriority w:val="99"/>
    <w:semiHidden/>
    <w:rsid w:val="004668E1"/>
    <w:rPr>
      <w:rFonts w:ascii="Arial" w:hAnsi="Arial" w:cs="Arial"/>
      <w:sz w:val="18"/>
    </w:rPr>
  </w:style>
  <w:style w:type="paragraph" w:customStyle="1" w:styleId="ConsPlusNormal">
    <w:name w:val="ConsPlusNormal"/>
    <w:basedOn w:val="a4"/>
    <w:rsid w:val="004668E1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856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5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7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4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696805">
                                  <w:marLeft w:val="0"/>
                                  <w:marRight w:val="0"/>
                                  <w:marTop w:val="4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90;&#1072;&#1089;\AppData\Roaming\Microsoft\&#1064;&#1072;&#1073;&#1083;&#1086;&#1085;&#1099;\IC+IT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 документе приведено описание оказания материальной помощи членам профсоюза первичной профсоюзной организации в АО «Сибур-Нефтехим» Общероссийского профессионального союза работников нефтяной, газовой отраслей промышленности и строительства.                                                                                                                            Утверждено профсоюзным комитетом первичной профсоюзной организации                    Протокол № 31 от «05» мая  2022 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C066FF-955D-4581-8441-5BE483B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IC+IT</Template>
  <TotalTime>3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оказании материальной помощи членам профсоюза первичной  профсоюзной организации в АО  «Сибур-Нефтехим» Общероссийского профессионального союза работников нефтяной, газовой отраслей промышленности и строительства</vt:lpstr>
    </vt:vector>
  </TitlesOfParts>
  <Company>ООО "IC+"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оказании материальной помощи членам профсоюза первичной  профсоюзной организации в АО  «Сибур-Нефтехим» Общероссийского профессионального союза работников нефтяной, газовой отраслей промышленности и строительства</dc:title>
  <dc:subject>Версия, 1.4</dc:subject>
  <dc:creator>Бобрышев С.Л.</dc:creator>
  <cp:lastModifiedBy>Рогова Наталья Вячеславовна</cp:lastModifiedBy>
  <cp:revision>6</cp:revision>
  <cp:lastPrinted>2022-06-01T12:24:00Z</cp:lastPrinted>
  <dcterms:created xsi:type="dcterms:W3CDTF">2022-06-01T11:52:00Z</dcterms:created>
  <dcterms:modified xsi:type="dcterms:W3CDTF">2022-07-12T10:35:00Z</dcterms:modified>
</cp:coreProperties>
</file>